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2ED53877"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31 </w:t>
                            </w:r>
                            <w:r w:rsidR="00AD3503">
                              <w:rPr>
                                <w:color w:val="FFFFFF" w:themeColor="background1"/>
                                <w:sz w:val="40"/>
                              </w:rPr>
                              <w:t>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14:paraId="540F6091" w14:textId="2ED53877"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31 </w:t>
                      </w:r>
                      <w:r w:rsidR="00AD3503">
                        <w:rPr>
                          <w:color w:val="FFFFFF" w:themeColor="background1"/>
                          <w:sz w:val="40"/>
                        </w:rPr>
                        <w:t>March 2022</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7B2873BB" w14:textId="3EEA0642" w:rsidR="00273CF6"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00757165" w:history="1">
            <w:r w:rsidR="00273CF6" w:rsidRPr="00F66FA9">
              <w:rPr>
                <w:rStyle w:val="Hyperlink"/>
                <w:noProof/>
              </w:rPr>
              <w:t>Progress on meeting Towards Zero Strategy targets</w:t>
            </w:r>
            <w:r w:rsidR="00273CF6">
              <w:rPr>
                <w:noProof/>
                <w:webHidden/>
              </w:rPr>
              <w:tab/>
            </w:r>
            <w:r w:rsidR="00273CF6">
              <w:rPr>
                <w:noProof/>
                <w:webHidden/>
              </w:rPr>
              <w:fldChar w:fldCharType="begin"/>
            </w:r>
            <w:r w:rsidR="00273CF6">
              <w:rPr>
                <w:noProof/>
                <w:webHidden/>
              </w:rPr>
              <w:instrText xml:space="preserve"> PAGEREF _Toc100757165 \h </w:instrText>
            </w:r>
            <w:r w:rsidR="00273CF6">
              <w:rPr>
                <w:noProof/>
                <w:webHidden/>
              </w:rPr>
            </w:r>
            <w:r w:rsidR="00273CF6">
              <w:rPr>
                <w:noProof/>
                <w:webHidden/>
              </w:rPr>
              <w:fldChar w:fldCharType="separate"/>
            </w:r>
            <w:r w:rsidR="007160E8">
              <w:rPr>
                <w:noProof/>
                <w:webHidden/>
              </w:rPr>
              <w:t>3</w:t>
            </w:r>
            <w:r w:rsidR="00273CF6">
              <w:rPr>
                <w:noProof/>
                <w:webHidden/>
              </w:rPr>
              <w:fldChar w:fldCharType="end"/>
            </w:r>
          </w:hyperlink>
        </w:p>
        <w:p w14:paraId="59ECD05B" w14:textId="79266719" w:rsidR="00273CF6" w:rsidRDefault="002706CB">
          <w:pPr>
            <w:pStyle w:val="TOC2"/>
            <w:tabs>
              <w:tab w:val="right" w:leader="dot" w:pos="10196"/>
            </w:tabs>
            <w:rPr>
              <w:rFonts w:eastAsiaTheme="minorEastAsia"/>
              <w:noProof/>
              <w:color w:val="auto"/>
              <w:lang w:eastAsia="en-AU"/>
            </w:rPr>
          </w:pPr>
          <w:hyperlink w:anchor="_Toc100757166" w:history="1">
            <w:r w:rsidR="00273CF6" w:rsidRPr="00F66FA9">
              <w:rPr>
                <w:rStyle w:val="Hyperlink"/>
                <w:noProof/>
                <w:lang w:eastAsia="en-AU"/>
              </w:rPr>
              <w:t>Serious Casualties</w:t>
            </w:r>
            <w:r w:rsidR="00273CF6">
              <w:rPr>
                <w:noProof/>
                <w:webHidden/>
              </w:rPr>
              <w:tab/>
            </w:r>
            <w:r w:rsidR="00273CF6">
              <w:rPr>
                <w:noProof/>
                <w:webHidden/>
              </w:rPr>
              <w:fldChar w:fldCharType="begin"/>
            </w:r>
            <w:r w:rsidR="00273CF6">
              <w:rPr>
                <w:noProof/>
                <w:webHidden/>
              </w:rPr>
              <w:instrText xml:space="preserve"> PAGEREF _Toc100757166 \h </w:instrText>
            </w:r>
            <w:r w:rsidR="00273CF6">
              <w:rPr>
                <w:noProof/>
                <w:webHidden/>
              </w:rPr>
            </w:r>
            <w:r w:rsidR="00273CF6">
              <w:rPr>
                <w:noProof/>
                <w:webHidden/>
              </w:rPr>
              <w:fldChar w:fldCharType="separate"/>
            </w:r>
            <w:r w:rsidR="007160E8">
              <w:rPr>
                <w:noProof/>
                <w:webHidden/>
              </w:rPr>
              <w:t>3</w:t>
            </w:r>
            <w:r w:rsidR="00273CF6">
              <w:rPr>
                <w:noProof/>
                <w:webHidden/>
              </w:rPr>
              <w:fldChar w:fldCharType="end"/>
            </w:r>
          </w:hyperlink>
        </w:p>
        <w:p w14:paraId="6D0223F9" w14:textId="3EF5617A" w:rsidR="00273CF6" w:rsidRDefault="002706CB">
          <w:pPr>
            <w:pStyle w:val="TOC2"/>
            <w:tabs>
              <w:tab w:val="right" w:leader="dot" w:pos="10196"/>
            </w:tabs>
            <w:rPr>
              <w:rFonts w:eastAsiaTheme="minorEastAsia"/>
              <w:noProof/>
              <w:color w:val="auto"/>
              <w:lang w:eastAsia="en-AU"/>
            </w:rPr>
          </w:pPr>
          <w:hyperlink w:anchor="_Toc100757167" w:history="1">
            <w:r w:rsidR="00273CF6" w:rsidRPr="00F66FA9">
              <w:rPr>
                <w:rStyle w:val="Hyperlink"/>
                <w:noProof/>
                <w:lang w:eastAsia="en-AU"/>
              </w:rPr>
              <w:t>Fatalities</w:t>
            </w:r>
            <w:r w:rsidR="00273CF6">
              <w:rPr>
                <w:noProof/>
                <w:webHidden/>
              </w:rPr>
              <w:tab/>
            </w:r>
            <w:r w:rsidR="00273CF6">
              <w:rPr>
                <w:noProof/>
                <w:webHidden/>
              </w:rPr>
              <w:fldChar w:fldCharType="begin"/>
            </w:r>
            <w:r w:rsidR="00273CF6">
              <w:rPr>
                <w:noProof/>
                <w:webHidden/>
              </w:rPr>
              <w:instrText xml:space="preserve"> PAGEREF _Toc100757167 \h </w:instrText>
            </w:r>
            <w:r w:rsidR="00273CF6">
              <w:rPr>
                <w:noProof/>
                <w:webHidden/>
              </w:rPr>
            </w:r>
            <w:r w:rsidR="00273CF6">
              <w:rPr>
                <w:noProof/>
                <w:webHidden/>
              </w:rPr>
              <w:fldChar w:fldCharType="separate"/>
            </w:r>
            <w:r w:rsidR="007160E8">
              <w:rPr>
                <w:noProof/>
                <w:webHidden/>
              </w:rPr>
              <w:t>3</w:t>
            </w:r>
            <w:r w:rsidR="00273CF6">
              <w:rPr>
                <w:noProof/>
                <w:webHidden/>
              </w:rPr>
              <w:fldChar w:fldCharType="end"/>
            </w:r>
          </w:hyperlink>
        </w:p>
        <w:p w14:paraId="062AFD66" w14:textId="092AAB4A" w:rsidR="00273CF6" w:rsidRDefault="002706CB">
          <w:pPr>
            <w:pStyle w:val="TOC2"/>
            <w:tabs>
              <w:tab w:val="right" w:leader="dot" w:pos="10196"/>
            </w:tabs>
            <w:rPr>
              <w:rFonts w:eastAsiaTheme="minorEastAsia"/>
              <w:noProof/>
              <w:color w:val="auto"/>
              <w:lang w:eastAsia="en-AU"/>
            </w:rPr>
          </w:pPr>
          <w:hyperlink w:anchor="_Toc100757168" w:history="1">
            <w:r w:rsidR="00273CF6" w:rsidRPr="00F66FA9">
              <w:rPr>
                <w:rStyle w:val="Hyperlink"/>
                <w:noProof/>
                <w:lang w:eastAsia="en-AU"/>
              </w:rPr>
              <w:t>2022 YTD</w:t>
            </w:r>
            <w:r w:rsidR="00273CF6">
              <w:rPr>
                <w:noProof/>
                <w:webHidden/>
              </w:rPr>
              <w:tab/>
            </w:r>
            <w:r w:rsidR="00273CF6">
              <w:rPr>
                <w:noProof/>
                <w:webHidden/>
              </w:rPr>
              <w:fldChar w:fldCharType="begin"/>
            </w:r>
            <w:r w:rsidR="00273CF6">
              <w:rPr>
                <w:noProof/>
                <w:webHidden/>
              </w:rPr>
              <w:instrText xml:space="preserve"> PAGEREF _Toc100757168 \h </w:instrText>
            </w:r>
            <w:r w:rsidR="00273CF6">
              <w:rPr>
                <w:noProof/>
                <w:webHidden/>
              </w:rPr>
            </w:r>
            <w:r w:rsidR="00273CF6">
              <w:rPr>
                <w:noProof/>
                <w:webHidden/>
              </w:rPr>
              <w:fldChar w:fldCharType="separate"/>
            </w:r>
            <w:r w:rsidR="007160E8">
              <w:rPr>
                <w:noProof/>
                <w:webHidden/>
              </w:rPr>
              <w:t>3</w:t>
            </w:r>
            <w:r w:rsidR="00273CF6">
              <w:rPr>
                <w:noProof/>
                <w:webHidden/>
              </w:rPr>
              <w:fldChar w:fldCharType="end"/>
            </w:r>
          </w:hyperlink>
        </w:p>
        <w:p w14:paraId="3A47E1EF" w14:textId="40C8339F" w:rsidR="00273CF6" w:rsidRDefault="002706CB">
          <w:pPr>
            <w:pStyle w:val="TOC3"/>
            <w:tabs>
              <w:tab w:val="right" w:leader="dot" w:pos="10196"/>
            </w:tabs>
            <w:rPr>
              <w:rFonts w:eastAsiaTheme="minorEastAsia"/>
              <w:noProof/>
              <w:color w:val="auto"/>
              <w:lang w:eastAsia="en-AU"/>
            </w:rPr>
          </w:pPr>
          <w:hyperlink w:anchor="_Toc100757169" w:history="1">
            <w:r w:rsidR="00273CF6" w:rsidRPr="00F66FA9">
              <w:rPr>
                <w:rStyle w:val="Hyperlink"/>
                <w:noProof/>
                <w:lang w:eastAsia="en-AU"/>
              </w:rPr>
              <w:t>Serious Casualties Tasmania – Annual Count,  Percentage Split by Quarter and Towards Zero Target</w:t>
            </w:r>
            <w:r w:rsidR="00273CF6">
              <w:rPr>
                <w:noProof/>
                <w:webHidden/>
              </w:rPr>
              <w:tab/>
            </w:r>
            <w:r w:rsidR="00273CF6">
              <w:rPr>
                <w:noProof/>
                <w:webHidden/>
              </w:rPr>
              <w:fldChar w:fldCharType="begin"/>
            </w:r>
            <w:r w:rsidR="00273CF6">
              <w:rPr>
                <w:noProof/>
                <w:webHidden/>
              </w:rPr>
              <w:instrText xml:space="preserve"> PAGEREF _Toc100757169 \h </w:instrText>
            </w:r>
            <w:r w:rsidR="00273CF6">
              <w:rPr>
                <w:noProof/>
                <w:webHidden/>
              </w:rPr>
            </w:r>
            <w:r w:rsidR="00273CF6">
              <w:rPr>
                <w:noProof/>
                <w:webHidden/>
              </w:rPr>
              <w:fldChar w:fldCharType="separate"/>
            </w:r>
            <w:r w:rsidR="007160E8">
              <w:rPr>
                <w:noProof/>
                <w:webHidden/>
              </w:rPr>
              <w:t>3</w:t>
            </w:r>
            <w:r w:rsidR="00273CF6">
              <w:rPr>
                <w:noProof/>
                <w:webHidden/>
              </w:rPr>
              <w:fldChar w:fldCharType="end"/>
            </w:r>
          </w:hyperlink>
        </w:p>
        <w:p w14:paraId="72B36A48" w14:textId="222F5BC8" w:rsidR="00273CF6" w:rsidRDefault="002706CB">
          <w:pPr>
            <w:pStyle w:val="TOC3"/>
            <w:tabs>
              <w:tab w:val="right" w:leader="dot" w:pos="10196"/>
            </w:tabs>
            <w:rPr>
              <w:rFonts w:eastAsiaTheme="minorEastAsia"/>
              <w:noProof/>
              <w:color w:val="auto"/>
              <w:lang w:eastAsia="en-AU"/>
            </w:rPr>
          </w:pPr>
          <w:hyperlink w:anchor="_Toc100757170" w:history="1">
            <w:r w:rsidR="00273CF6" w:rsidRPr="00F66FA9">
              <w:rPr>
                <w:rStyle w:val="Hyperlink"/>
                <w:noProof/>
                <w:lang w:eastAsia="en-AU"/>
              </w:rPr>
              <w:t>Annual fatalities – Rate per 100,000 population</w:t>
            </w:r>
            <w:r w:rsidR="00273CF6">
              <w:rPr>
                <w:noProof/>
                <w:webHidden/>
              </w:rPr>
              <w:tab/>
            </w:r>
            <w:r w:rsidR="00273CF6">
              <w:rPr>
                <w:noProof/>
                <w:webHidden/>
              </w:rPr>
              <w:fldChar w:fldCharType="begin"/>
            </w:r>
            <w:r w:rsidR="00273CF6">
              <w:rPr>
                <w:noProof/>
                <w:webHidden/>
              </w:rPr>
              <w:instrText xml:space="preserve"> PAGEREF _Toc100757170 \h </w:instrText>
            </w:r>
            <w:r w:rsidR="00273CF6">
              <w:rPr>
                <w:noProof/>
                <w:webHidden/>
              </w:rPr>
            </w:r>
            <w:r w:rsidR="00273CF6">
              <w:rPr>
                <w:noProof/>
                <w:webHidden/>
              </w:rPr>
              <w:fldChar w:fldCharType="separate"/>
            </w:r>
            <w:r w:rsidR="007160E8">
              <w:rPr>
                <w:noProof/>
                <w:webHidden/>
              </w:rPr>
              <w:t>4</w:t>
            </w:r>
            <w:r w:rsidR="00273CF6">
              <w:rPr>
                <w:noProof/>
                <w:webHidden/>
              </w:rPr>
              <w:fldChar w:fldCharType="end"/>
            </w:r>
          </w:hyperlink>
        </w:p>
        <w:p w14:paraId="680151E7" w14:textId="044F184F" w:rsidR="00273CF6" w:rsidRDefault="002706CB">
          <w:pPr>
            <w:pStyle w:val="TOC1"/>
            <w:tabs>
              <w:tab w:val="right" w:leader="dot" w:pos="10196"/>
            </w:tabs>
            <w:rPr>
              <w:rFonts w:eastAsiaTheme="minorEastAsia"/>
              <w:b w:val="0"/>
              <w:noProof/>
              <w:color w:val="auto"/>
              <w:lang w:eastAsia="en-AU"/>
            </w:rPr>
          </w:pPr>
          <w:hyperlink w:anchor="_Toc100757171" w:history="1">
            <w:r w:rsidR="00273CF6" w:rsidRPr="00F66FA9">
              <w:rPr>
                <w:rStyle w:val="Hyperlink"/>
                <w:noProof/>
              </w:rPr>
              <w:t>Progress on meeting MAIB targets</w:t>
            </w:r>
            <w:r w:rsidR="00273CF6">
              <w:rPr>
                <w:noProof/>
                <w:webHidden/>
              </w:rPr>
              <w:tab/>
            </w:r>
            <w:r w:rsidR="00273CF6">
              <w:rPr>
                <w:noProof/>
                <w:webHidden/>
              </w:rPr>
              <w:fldChar w:fldCharType="begin"/>
            </w:r>
            <w:r w:rsidR="00273CF6">
              <w:rPr>
                <w:noProof/>
                <w:webHidden/>
              </w:rPr>
              <w:instrText xml:space="preserve"> PAGEREF _Toc100757171 \h </w:instrText>
            </w:r>
            <w:r w:rsidR="00273CF6">
              <w:rPr>
                <w:noProof/>
                <w:webHidden/>
              </w:rPr>
            </w:r>
            <w:r w:rsidR="00273CF6">
              <w:rPr>
                <w:noProof/>
                <w:webHidden/>
              </w:rPr>
              <w:fldChar w:fldCharType="separate"/>
            </w:r>
            <w:r w:rsidR="007160E8">
              <w:rPr>
                <w:noProof/>
                <w:webHidden/>
              </w:rPr>
              <w:t>5</w:t>
            </w:r>
            <w:r w:rsidR="00273CF6">
              <w:rPr>
                <w:noProof/>
                <w:webHidden/>
              </w:rPr>
              <w:fldChar w:fldCharType="end"/>
            </w:r>
          </w:hyperlink>
        </w:p>
        <w:p w14:paraId="15AFED9A" w14:textId="4534B690" w:rsidR="00273CF6" w:rsidRDefault="002706CB">
          <w:pPr>
            <w:pStyle w:val="TOC3"/>
            <w:tabs>
              <w:tab w:val="right" w:leader="dot" w:pos="10196"/>
            </w:tabs>
            <w:rPr>
              <w:rFonts w:eastAsiaTheme="minorEastAsia"/>
              <w:noProof/>
              <w:color w:val="auto"/>
              <w:lang w:eastAsia="en-AU"/>
            </w:rPr>
          </w:pPr>
          <w:hyperlink w:anchor="_Toc100757172" w:history="1">
            <w:r w:rsidR="00273CF6" w:rsidRPr="00F66FA9">
              <w:rPr>
                <w:rStyle w:val="Hyperlink"/>
                <w:noProof/>
              </w:rPr>
              <w:t>Fatalities – 12 Month Rolling Total</w:t>
            </w:r>
            <w:r w:rsidR="00273CF6">
              <w:rPr>
                <w:noProof/>
                <w:webHidden/>
              </w:rPr>
              <w:tab/>
            </w:r>
            <w:r w:rsidR="00273CF6">
              <w:rPr>
                <w:noProof/>
                <w:webHidden/>
              </w:rPr>
              <w:fldChar w:fldCharType="begin"/>
            </w:r>
            <w:r w:rsidR="00273CF6">
              <w:rPr>
                <w:noProof/>
                <w:webHidden/>
              </w:rPr>
              <w:instrText xml:space="preserve"> PAGEREF _Toc100757172 \h </w:instrText>
            </w:r>
            <w:r w:rsidR="00273CF6">
              <w:rPr>
                <w:noProof/>
                <w:webHidden/>
              </w:rPr>
            </w:r>
            <w:r w:rsidR="00273CF6">
              <w:rPr>
                <w:noProof/>
                <w:webHidden/>
              </w:rPr>
              <w:fldChar w:fldCharType="separate"/>
            </w:r>
            <w:r w:rsidR="007160E8">
              <w:rPr>
                <w:noProof/>
                <w:webHidden/>
              </w:rPr>
              <w:t>5</w:t>
            </w:r>
            <w:r w:rsidR="00273CF6">
              <w:rPr>
                <w:noProof/>
                <w:webHidden/>
              </w:rPr>
              <w:fldChar w:fldCharType="end"/>
            </w:r>
          </w:hyperlink>
        </w:p>
        <w:p w14:paraId="193AE8E4" w14:textId="20024AD0" w:rsidR="00273CF6" w:rsidRDefault="002706CB">
          <w:pPr>
            <w:pStyle w:val="TOC3"/>
            <w:tabs>
              <w:tab w:val="right" w:leader="dot" w:pos="10196"/>
            </w:tabs>
            <w:rPr>
              <w:rFonts w:eastAsiaTheme="minorEastAsia"/>
              <w:noProof/>
              <w:color w:val="auto"/>
              <w:lang w:eastAsia="en-AU"/>
            </w:rPr>
          </w:pPr>
          <w:hyperlink w:anchor="_Toc100757173" w:history="1">
            <w:r w:rsidR="00273CF6" w:rsidRPr="00F66FA9">
              <w:rPr>
                <w:rStyle w:val="Hyperlink"/>
                <w:noProof/>
              </w:rPr>
              <w:t>Total Serious Claims – 12 Month Rolling Total</w:t>
            </w:r>
            <w:r w:rsidR="00273CF6">
              <w:rPr>
                <w:noProof/>
                <w:webHidden/>
              </w:rPr>
              <w:tab/>
            </w:r>
            <w:r w:rsidR="00273CF6">
              <w:rPr>
                <w:noProof/>
                <w:webHidden/>
              </w:rPr>
              <w:fldChar w:fldCharType="begin"/>
            </w:r>
            <w:r w:rsidR="00273CF6">
              <w:rPr>
                <w:noProof/>
                <w:webHidden/>
              </w:rPr>
              <w:instrText xml:space="preserve"> PAGEREF _Toc100757173 \h </w:instrText>
            </w:r>
            <w:r w:rsidR="00273CF6">
              <w:rPr>
                <w:noProof/>
                <w:webHidden/>
              </w:rPr>
            </w:r>
            <w:r w:rsidR="00273CF6">
              <w:rPr>
                <w:noProof/>
                <w:webHidden/>
              </w:rPr>
              <w:fldChar w:fldCharType="separate"/>
            </w:r>
            <w:r w:rsidR="007160E8">
              <w:rPr>
                <w:noProof/>
                <w:webHidden/>
              </w:rPr>
              <w:t>5</w:t>
            </w:r>
            <w:r w:rsidR="00273CF6">
              <w:rPr>
                <w:noProof/>
                <w:webHidden/>
              </w:rPr>
              <w:fldChar w:fldCharType="end"/>
            </w:r>
          </w:hyperlink>
        </w:p>
        <w:p w14:paraId="0405324C" w14:textId="089CEABE" w:rsidR="00273CF6" w:rsidRDefault="002706CB">
          <w:pPr>
            <w:pStyle w:val="TOC1"/>
            <w:tabs>
              <w:tab w:val="right" w:leader="dot" w:pos="10196"/>
            </w:tabs>
            <w:rPr>
              <w:rFonts w:eastAsiaTheme="minorEastAsia"/>
              <w:b w:val="0"/>
              <w:noProof/>
              <w:color w:val="auto"/>
              <w:lang w:eastAsia="en-AU"/>
            </w:rPr>
          </w:pPr>
          <w:hyperlink w:anchor="_Toc100757174" w:history="1">
            <w:r w:rsidR="00273CF6" w:rsidRPr="00F66FA9">
              <w:rPr>
                <w:rStyle w:val="Hyperlink"/>
                <w:noProof/>
              </w:rPr>
              <w:t>Statistics</w:t>
            </w:r>
            <w:r w:rsidR="00273CF6">
              <w:rPr>
                <w:noProof/>
                <w:webHidden/>
              </w:rPr>
              <w:tab/>
            </w:r>
            <w:r w:rsidR="00273CF6">
              <w:rPr>
                <w:noProof/>
                <w:webHidden/>
              </w:rPr>
              <w:fldChar w:fldCharType="begin"/>
            </w:r>
            <w:r w:rsidR="00273CF6">
              <w:rPr>
                <w:noProof/>
                <w:webHidden/>
              </w:rPr>
              <w:instrText xml:space="preserve"> PAGEREF _Toc100757174 \h </w:instrText>
            </w:r>
            <w:r w:rsidR="00273CF6">
              <w:rPr>
                <w:noProof/>
                <w:webHidden/>
              </w:rPr>
            </w:r>
            <w:r w:rsidR="00273CF6">
              <w:rPr>
                <w:noProof/>
                <w:webHidden/>
              </w:rPr>
              <w:fldChar w:fldCharType="separate"/>
            </w:r>
            <w:r w:rsidR="007160E8">
              <w:rPr>
                <w:noProof/>
                <w:webHidden/>
              </w:rPr>
              <w:t>6</w:t>
            </w:r>
            <w:r w:rsidR="00273CF6">
              <w:rPr>
                <w:noProof/>
                <w:webHidden/>
              </w:rPr>
              <w:fldChar w:fldCharType="end"/>
            </w:r>
          </w:hyperlink>
        </w:p>
        <w:p w14:paraId="56673B51" w14:textId="4A24F88E" w:rsidR="00273CF6" w:rsidRDefault="002706CB">
          <w:pPr>
            <w:pStyle w:val="TOC3"/>
            <w:tabs>
              <w:tab w:val="right" w:leader="dot" w:pos="10196"/>
            </w:tabs>
            <w:rPr>
              <w:rFonts w:eastAsiaTheme="minorEastAsia"/>
              <w:noProof/>
              <w:color w:val="auto"/>
              <w:lang w:eastAsia="en-AU"/>
            </w:rPr>
          </w:pPr>
          <w:hyperlink w:anchor="_Toc100757175" w:history="1">
            <w:r w:rsidR="00273CF6" w:rsidRPr="00F66FA9">
              <w:rPr>
                <w:rStyle w:val="Hyperlink"/>
                <w:noProof/>
                <w:lang w:eastAsia="en-AU"/>
              </w:rPr>
              <w:t>Serious Casualties by Quarter by Age Group – 12 period moving average</w:t>
            </w:r>
            <w:r w:rsidR="00273CF6">
              <w:rPr>
                <w:noProof/>
                <w:webHidden/>
              </w:rPr>
              <w:tab/>
            </w:r>
            <w:r w:rsidR="00273CF6">
              <w:rPr>
                <w:noProof/>
                <w:webHidden/>
              </w:rPr>
              <w:fldChar w:fldCharType="begin"/>
            </w:r>
            <w:r w:rsidR="00273CF6">
              <w:rPr>
                <w:noProof/>
                <w:webHidden/>
              </w:rPr>
              <w:instrText xml:space="preserve"> PAGEREF _Toc100757175 \h </w:instrText>
            </w:r>
            <w:r w:rsidR="00273CF6">
              <w:rPr>
                <w:noProof/>
                <w:webHidden/>
              </w:rPr>
            </w:r>
            <w:r w:rsidR="00273CF6">
              <w:rPr>
                <w:noProof/>
                <w:webHidden/>
              </w:rPr>
              <w:fldChar w:fldCharType="separate"/>
            </w:r>
            <w:r w:rsidR="007160E8">
              <w:rPr>
                <w:noProof/>
                <w:webHidden/>
              </w:rPr>
              <w:t>6</w:t>
            </w:r>
            <w:r w:rsidR="00273CF6">
              <w:rPr>
                <w:noProof/>
                <w:webHidden/>
              </w:rPr>
              <w:fldChar w:fldCharType="end"/>
            </w:r>
          </w:hyperlink>
        </w:p>
        <w:p w14:paraId="515B649F" w14:textId="13C3E289" w:rsidR="00273CF6" w:rsidRDefault="002706CB">
          <w:pPr>
            <w:pStyle w:val="TOC3"/>
            <w:tabs>
              <w:tab w:val="right" w:leader="dot" w:pos="10196"/>
            </w:tabs>
            <w:rPr>
              <w:rFonts w:eastAsiaTheme="minorEastAsia"/>
              <w:noProof/>
              <w:color w:val="auto"/>
              <w:lang w:eastAsia="en-AU"/>
            </w:rPr>
          </w:pPr>
          <w:hyperlink w:anchor="_Toc100757176" w:history="1">
            <w:r w:rsidR="00273CF6" w:rsidRPr="00F66FA9">
              <w:rPr>
                <w:rStyle w:val="Hyperlink"/>
                <w:noProof/>
                <w:lang w:eastAsia="en-AU"/>
              </w:rPr>
              <w:t>Serious Casualties by Quarter by Sex – 12 period moving average</w:t>
            </w:r>
            <w:r w:rsidR="00273CF6">
              <w:rPr>
                <w:noProof/>
                <w:webHidden/>
              </w:rPr>
              <w:tab/>
            </w:r>
            <w:r w:rsidR="00273CF6">
              <w:rPr>
                <w:noProof/>
                <w:webHidden/>
              </w:rPr>
              <w:fldChar w:fldCharType="begin"/>
            </w:r>
            <w:r w:rsidR="00273CF6">
              <w:rPr>
                <w:noProof/>
                <w:webHidden/>
              </w:rPr>
              <w:instrText xml:space="preserve"> PAGEREF _Toc100757176 \h </w:instrText>
            </w:r>
            <w:r w:rsidR="00273CF6">
              <w:rPr>
                <w:noProof/>
                <w:webHidden/>
              </w:rPr>
            </w:r>
            <w:r w:rsidR="00273CF6">
              <w:rPr>
                <w:noProof/>
                <w:webHidden/>
              </w:rPr>
              <w:fldChar w:fldCharType="separate"/>
            </w:r>
            <w:r w:rsidR="007160E8">
              <w:rPr>
                <w:noProof/>
                <w:webHidden/>
              </w:rPr>
              <w:t>6</w:t>
            </w:r>
            <w:r w:rsidR="00273CF6">
              <w:rPr>
                <w:noProof/>
                <w:webHidden/>
              </w:rPr>
              <w:fldChar w:fldCharType="end"/>
            </w:r>
          </w:hyperlink>
        </w:p>
        <w:p w14:paraId="3A300B91" w14:textId="2914DB15" w:rsidR="00273CF6" w:rsidRDefault="002706CB">
          <w:pPr>
            <w:pStyle w:val="TOC3"/>
            <w:tabs>
              <w:tab w:val="right" w:leader="dot" w:pos="10196"/>
            </w:tabs>
            <w:rPr>
              <w:rFonts w:eastAsiaTheme="minorEastAsia"/>
              <w:noProof/>
              <w:color w:val="auto"/>
              <w:lang w:eastAsia="en-AU"/>
            </w:rPr>
          </w:pPr>
          <w:hyperlink w:anchor="_Toc100757177" w:history="1">
            <w:r w:rsidR="00273CF6">
              <w:rPr>
                <w:noProof/>
                <w:webHidden/>
              </w:rPr>
              <w:tab/>
            </w:r>
            <w:r w:rsidR="00273CF6">
              <w:rPr>
                <w:noProof/>
                <w:webHidden/>
              </w:rPr>
              <w:fldChar w:fldCharType="begin"/>
            </w:r>
            <w:r w:rsidR="00273CF6">
              <w:rPr>
                <w:noProof/>
                <w:webHidden/>
              </w:rPr>
              <w:instrText xml:space="preserve"> PAGEREF _Toc100757177 \h </w:instrText>
            </w:r>
            <w:r w:rsidR="00273CF6">
              <w:rPr>
                <w:noProof/>
                <w:webHidden/>
              </w:rPr>
            </w:r>
            <w:r w:rsidR="00273CF6">
              <w:rPr>
                <w:noProof/>
                <w:webHidden/>
              </w:rPr>
              <w:fldChar w:fldCharType="separate"/>
            </w:r>
            <w:r w:rsidR="007160E8">
              <w:rPr>
                <w:noProof/>
                <w:webHidden/>
              </w:rPr>
              <w:t>6</w:t>
            </w:r>
            <w:r w:rsidR="00273CF6">
              <w:rPr>
                <w:noProof/>
                <w:webHidden/>
              </w:rPr>
              <w:fldChar w:fldCharType="end"/>
            </w:r>
          </w:hyperlink>
        </w:p>
        <w:p w14:paraId="6038916A" w14:textId="58312D4C" w:rsidR="00273CF6" w:rsidRDefault="002706CB">
          <w:pPr>
            <w:pStyle w:val="TOC3"/>
            <w:tabs>
              <w:tab w:val="right" w:leader="dot" w:pos="10196"/>
            </w:tabs>
            <w:rPr>
              <w:rFonts w:eastAsiaTheme="minorEastAsia"/>
              <w:noProof/>
              <w:color w:val="auto"/>
              <w:lang w:eastAsia="en-AU"/>
            </w:rPr>
          </w:pPr>
          <w:hyperlink w:anchor="_Toc100757178" w:history="1">
            <w:r w:rsidR="00273CF6" w:rsidRPr="00F66FA9">
              <w:rPr>
                <w:rStyle w:val="Hyperlink"/>
                <w:noProof/>
              </w:rPr>
              <w:t>Serious Casualties by Quarter by Road User Type – 12 period moving average</w:t>
            </w:r>
            <w:r w:rsidR="00273CF6">
              <w:rPr>
                <w:noProof/>
                <w:webHidden/>
              </w:rPr>
              <w:tab/>
            </w:r>
            <w:r w:rsidR="00273CF6">
              <w:rPr>
                <w:noProof/>
                <w:webHidden/>
              </w:rPr>
              <w:fldChar w:fldCharType="begin"/>
            </w:r>
            <w:r w:rsidR="00273CF6">
              <w:rPr>
                <w:noProof/>
                <w:webHidden/>
              </w:rPr>
              <w:instrText xml:space="preserve"> PAGEREF _Toc100757178 \h </w:instrText>
            </w:r>
            <w:r w:rsidR="00273CF6">
              <w:rPr>
                <w:noProof/>
                <w:webHidden/>
              </w:rPr>
            </w:r>
            <w:r w:rsidR="00273CF6">
              <w:rPr>
                <w:noProof/>
                <w:webHidden/>
              </w:rPr>
              <w:fldChar w:fldCharType="separate"/>
            </w:r>
            <w:r w:rsidR="007160E8">
              <w:rPr>
                <w:noProof/>
                <w:webHidden/>
              </w:rPr>
              <w:t>7</w:t>
            </w:r>
            <w:r w:rsidR="00273CF6">
              <w:rPr>
                <w:noProof/>
                <w:webHidden/>
              </w:rPr>
              <w:fldChar w:fldCharType="end"/>
            </w:r>
          </w:hyperlink>
        </w:p>
        <w:p w14:paraId="752F843E" w14:textId="2B3CF20C" w:rsidR="00273CF6" w:rsidRDefault="002706CB">
          <w:pPr>
            <w:pStyle w:val="TOC3"/>
            <w:tabs>
              <w:tab w:val="right" w:leader="dot" w:pos="10196"/>
            </w:tabs>
            <w:rPr>
              <w:rFonts w:eastAsiaTheme="minorEastAsia"/>
              <w:noProof/>
              <w:color w:val="auto"/>
              <w:lang w:eastAsia="en-AU"/>
            </w:rPr>
          </w:pPr>
          <w:hyperlink w:anchor="_Toc100757179" w:history="1">
            <w:r w:rsidR="00273CF6" w:rsidRPr="00F66FA9">
              <w:rPr>
                <w:rStyle w:val="Hyperlink"/>
                <w:noProof/>
                <w:lang w:eastAsia="en-AU"/>
              </w:rPr>
              <w:t>Serious Casualties by Quarter by Speed Zone – 12 period moving average</w:t>
            </w:r>
            <w:r w:rsidR="00273CF6">
              <w:rPr>
                <w:noProof/>
                <w:webHidden/>
              </w:rPr>
              <w:tab/>
            </w:r>
            <w:r w:rsidR="00273CF6">
              <w:rPr>
                <w:noProof/>
                <w:webHidden/>
              </w:rPr>
              <w:fldChar w:fldCharType="begin"/>
            </w:r>
            <w:r w:rsidR="00273CF6">
              <w:rPr>
                <w:noProof/>
                <w:webHidden/>
              </w:rPr>
              <w:instrText xml:space="preserve"> PAGEREF _Toc100757179 \h </w:instrText>
            </w:r>
            <w:r w:rsidR="00273CF6">
              <w:rPr>
                <w:noProof/>
                <w:webHidden/>
              </w:rPr>
            </w:r>
            <w:r w:rsidR="00273CF6">
              <w:rPr>
                <w:noProof/>
                <w:webHidden/>
              </w:rPr>
              <w:fldChar w:fldCharType="separate"/>
            </w:r>
            <w:r w:rsidR="007160E8">
              <w:rPr>
                <w:noProof/>
                <w:webHidden/>
              </w:rPr>
              <w:t>7</w:t>
            </w:r>
            <w:r w:rsidR="00273CF6">
              <w:rPr>
                <w:noProof/>
                <w:webHidden/>
              </w:rPr>
              <w:fldChar w:fldCharType="end"/>
            </w:r>
          </w:hyperlink>
        </w:p>
        <w:p w14:paraId="3AF13E94" w14:textId="1880E961" w:rsidR="00273CF6" w:rsidRDefault="002706CB">
          <w:pPr>
            <w:pStyle w:val="TOC3"/>
            <w:tabs>
              <w:tab w:val="right" w:leader="dot" w:pos="10196"/>
            </w:tabs>
            <w:rPr>
              <w:rFonts w:eastAsiaTheme="minorEastAsia"/>
              <w:noProof/>
              <w:color w:val="auto"/>
              <w:lang w:eastAsia="en-AU"/>
            </w:rPr>
          </w:pPr>
          <w:hyperlink w:anchor="_Toc100757180" w:history="1">
            <w:r w:rsidR="00273CF6" w:rsidRPr="00F66FA9">
              <w:rPr>
                <w:rStyle w:val="Hyperlink"/>
                <w:noProof/>
                <w:lang w:eastAsia="en-AU"/>
              </w:rPr>
              <w:t>Serious Casualties by Quarter by Crash Type (DCA) – 12 period moving average</w:t>
            </w:r>
            <w:r w:rsidR="00273CF6">
              <w:rPr>
                <w:noProof/>
                <w:webHidden/>
              </w:rPr>
              <w:tab/>
            </w:r>
            <w:r w:rsidR="00273CF6">
              <w:rPr>
                <w:noProof/>
                <w:webHidden/>
              </w:rPr>
              <w:fldChar w:fldCharType="begin"/>
            </w:r>
            <w:r w:rsidR="00273CF6">
              <w:rPr>
                <w:noProof/>
                <w:webHidden/>
              </w:rPr>
              <w:instrText xml:space="preserve"> PAGEREF _Toc100757180 \h </w:instrText>
            </w:r>
            <w:r w:rsidR="00273CF6">
              <w:rPr>
                <w:noProof/>
                <w:webHidden/>
              </w:rPr>
            </w:r>
            <w:r w:rsidR="00273CF6">
              <w:rPr>
                <w:noProof/>
                <w:webHidden/>
              </w:rPr>
              <w:fldChar w:fldCharType="separate"/>
            </w:r>
            <w:r w:rsidR="007160E8">
              <w:rPr>
                <w:noProof/>
                <w:webHidden/>
              </w:rPr>
              <w:t>8</w:t>
            </w:r>
            <w:r w:rsidR="00273CF6">
              <w:rPr>
                <w:noProof/>
                <w:webHidden/>
              </w:rPr>
              <w:fldChar w:fldCharType="end"/>
            </w:r>
          </w:hyperlink>
        </w:p>
        <w:p w14:paraId="53FA7793" w14:textId="4061AD72" w:rsidR="00273CF6" w:rsidRDefault="002706CB">
          <w:pPr>
            <w:pStyle w:val="TOC3"/>
            <w:tabs>
              <w:tab w:val="right" w:leader="dot" w:pos="10196"/>
            </w:tabs>
            <w:rPr>
              <w:rFonts w:eastAsiaTheme="minorEastAsia"/>
              <w:noProof/>
              <w:color w:val="auto"/>
              <w:lang w:eastAsia="en-AU"/>
            </w:rPr>
          </w:pPr>
          <w:hyperlink w:anchor="_Toc100757181" w:history="1">
            <w:r w:rsidR="00273CF6" w:rsidRPr="00F66FA9">
              <w:rPr>
                <w:rStyle w:val="Hyperlink"/>
                <w:noProof/>
                <w:lang w:eastAsia="en-AU"/>
              </w:rPr>
              <w:t>Serious Casualties by Quarter by Urban/Non-Urban – 12 period moving average</w:t>
            </w:r>
            <w:r w:rsidR="00273CF6">
              <w:rPr>
                <w:noProof/>
                <w:webHidden/>
              </w:rPr>
              <w:tab/>
            </w:r>
            <w:r w:rsidR="00273CF6">
              <w:rPr>
                <w:noProof/>
                <w:webHidden/>
              </w:rPr>
              <w:fldChar w:fldCharType="begin"/>
            </w:r>
            <w:r w:rsidR="00273CF6">
              <w:rPr>
                <w:noProof/>
                <w:webHidden/>
              </w:rPr>
              <w:instrText xml:space="preserve"> PAGEREF _Toc100757181 \h </w:instrText>
            </w:r>
            <w:r w:rsidR="00273CF6">
              <w:rPr>
                <w:noProof/>
                <w:webHidden/>
              </w:rPr>
            </w:r>
            <w:r w:rsidR="00273CF6">
              <w:rPr>
                <w:noProof/>
                <w:webHidden/>
              </w:rPr>
              <w:fldChar w:fldCharType="separate"/>
            </w:r>
            <w:r w:rsidR="007160E8">
              <w:rPr>
                <w:noProof/>
                <w:webHidden/>
              </w:rPr>
              <w:t>8</w:t>
            </w:r>
            <w:r w:rsidR="00273CF6">
              <w:rPr>
                <w:noProof/>
                <w:webHidden/>
              </w:rPr>
              <w:fldChar w:fldCharType="end"/>
            </w:r>
          </w:hyperlink>
        </w:p>
        <w:p w14:paraId="4ACA2B00" w14:textId="208FD1AB" w:rsidR="00273CF6" w:rsidRDefault="002706CB">
          <w:pPr>
            <w:pStyle w:val="TOC3"/>
            <w:tabs>
              <w:tab w:val="right" w:leader="dot" w:pos="10196"/>
            </w:tabs>
            <w:rPr>
              <w:rFonts w:eastAsiaTheme="minorEastAsia"/>
              <w:noProof/>
              <w:color w:val="auto"/>
              <w:lang w:eastAsia="en-AU"/>
            </w:rPr>
          </w:pPr>
          <w:hyperlink w:anchor="_Toc100757182" w:history="1">
            <w:r w:rsidR="00273CF6" w:rsidRPr="00F66FA9">
              <w:rPr>
                <w:rStyle w:val="Hyperlink"/>
                <w:noProof/>
              </w:rPr>
              <w:t>Serious Casualty locations to 31 March 2022 (Black = Fatality, Red = Serious Injury)</w:t>
            </w:r>
            <w:r w:rsidR="00273CF6">
              <w:rPr>
                <w:noProof/>
                <w:webHidden/>
              </w:rPr>
              <w:tab/>
            </w:r>
            <w:r w:rsidR="00273CF6">
              <w:rPr>
                <w:noProof/>
                <w:webHidden/>
              </w:rPr>
              <w:fldChar w:fldCharType="begin"/>
            </w:r>
            <w:r w:rsidR="00273CF6">
              <w:rPr>
                <w:noProof/>
                <w:webHidden/>
              </w:rPr>
              <w:instrText xml:space="preserve"> PAGEREF _Toc100757182 \h </w:instrText>
            </w:r>
            <w:r w:rsidR="00273CF6">
              <w:rPr>
                <w:noProof/>
                <w:webHidden/>
              </w:rPr>
            </w:r>
            <w:r w:rsidR="00273CF6">
              <w:rPr>
                <w:noProof/>
                <w:webHidden/>
              </w:rPr>
              <w:fldChar w:fldCharType="separate"/>
            </w:r>
            <w:r w:rsidR="007160E8">
              <w:rPr>
                <w:noProof/>
                <w:webHidden/>
              </w:rPr>
              <w:t>9</w:t>
            </w:r>
            <w:r w:rsidR="00273CF6">
              <w:rPr>
                <w:noProof/>
                <w:webHidden/>
              </w:rPr>
              <w:fldChar w:fldCharType="end"/>
            </w:r>
          </w:hyperlink>
        </w:p>
        <w:p w14:paraId="48E08EB8" w14:textId="5ACFC33F" w:rsidR="00273CF6" w:rsidRDefault="002706CB">
          <w:pPr>
            <w:pStyle w:val="TOC1"/>
            <w:tabs>
              <w:tab w:val="right" w:leader="dot" w:pos="10196"/>
            </w:tabs>
            <w:rPr>
              <w:rFonts w:eastAsiaTheme="minorEastAsia"/>
              <w:b w:val="0"/>
              <w:noProof/>
              <w:color w:val="auto"/>
              <w:lang w:eastAsia="en-AU"/>
            </w:rPr>
          </w:pPr>
          <w:hyperlink w:anchor="_Toc100757183" w:history="1">
            <w:r w:rsidR="00273CF6" w:rsidRPr="00F66FA9">
              <w:rPr>
                <w:rStyle w:val="Hyperlink"/>
                <w:noProof/>
              </w:rPr>
              <w:t>Key themes and priority actions 2020-2024</w:t>
            </w:r>
            <w:r w:rsidR="00273CF6">
              <w:rPr>
                <w:noProof/>
                <w:webHidden/>
              </w:rPr>
              <w:tab/>
            </w:r>
            <w:r w:rsidR="00273CF6">
              <w:rPr>
                <w:noProof/>
                <w:webHidden/>
              </w:rPr>
              <w:fldChar w:fldCharType="begin"/>
            </w:r>
            <w:r w:rsidR="00273CF6">
              <w:rPr>
                <w:noProof/>
                <w:webHidden/>
              </w:rPr>
              <w:instrText xml:space="preserve"> PAGEREF _Toc100757183 \h </w:instrText>
            </w:r>
            <w:r w:rsidR="00273CF6">
              <w:rPr>
                <w:noProof/>
                <w:webHidden/>
              </w:rPr>
            </w:r>
            <w:r w:rsidR="00273CF6">
              <w:rPr>
                <w:noProof/>
                <w:webHidden/>
              </w:rPr>
              <w:fldChar w:fldCharType="separate"/>
            </w:r>
            <w:r w:rsidR="007160E8">
              <w:rPr>
                <w:noProof/>
                <w:webHidden/>
              </w:rPr>
              <w:t>10</w:t>
            </w:r>
            <w:r w:rsidR="00273CF6">
              <w:rPr>
                <w:noProof/>
                <w:webHidden/>
              </w:rPr>
              <w:fldChar w:fldCharType="end"/>
            </w:r>
          </w:hyperlink>
        </w:p>
        <w:p w14:paraId="69CFFC03" w14:textId="6F2964AB" w:rsidR="00273CF6" w:rsidRDefault="002706CB">
          <w:pPr>
            <w:pStyle w:val="TOC2"/>
            <w:tabs>
              <w:tab w:val="right" w:leader="dot" w:pos="10196"/>
            </w:tabs>
            <w:rPr>
              <w:rFonts w:eastAsiaTheme="minorEastAsia"/>
              <w:noProof/>
              <w:color w:val="auto"/>
              <w:lang w:eastAsia="en-AU"/>
            </w:rPr>
          </w:pPr>
          <w:hyperlink w:anchor="_Toc100757184" w:history="1">
            <w:r w:rsidR="00273CF6" w:rsidRPr="00F66FA9">
              <w:rPr>
                <w:rStyle w:val="Hyperlink"/>
                <w:noProof/>
              </w:rPr>
              <w:t>Funding of key themes</w:t>
            </w:r>
            <w:r w:rsidR="00273CF6">
              <w:rPr>
                <w:noProof/>
                <w:webHidden/>
              </w:rPr>
              <w:tab/>
            </w:r>
            <w:r w:rsidR="00273CF6">
              <w:rPr>
                <w:noProof/>
                <w:webHidden/>
              </w:rPr>
              <w:fldChar w:fldCharType="begin"/>
            </w:r>
            <w:r w:rsidR="00273CF6">
              <w:rPr>
                <w:noProof/>
                <w:webHidden/>
              </w:rPr>
              <w:instrText xml:space="preserve"> PAGEREF _Toc100757184 \h </w:instrText>
            </w:r>
            <w:r w:rsidR="00273CF6">
              <w:rPr>
                <w:noProof/>
                <w:webHidden/>
              </w:rPr>
            </w:r>
            <w:r w:rsidR="00273CF6">
              <w:rPr>
                <w:noProof/>
                <w:webHidden/>
              </w:rPr>
              <w:fldChar w:fldCharType="separate"/>
            </w:r>
            <w:r w:rsidR="007160E8">
              <w:rPr>
                <w:noProof/>
                <w:webHidden/>
              </w:rPr>
              <w:t>10</w:t>
            </w:r>
            <w:r w:rsidR="00273CF6">
              <w:rPr>
                <w:noProof/>
                <w:webHidden/>
              </w:rPr>
              <w:fldChar w:fldCharType="end"/>
            </w:r>
          </w:hyperlink>
        </w:p>
        <w:p w14:paraId="6B03F0C1" w14:textId="266E6351" w:rsidR="00273CF6" w:rsidRDefault="002706CB">
          <w:pPr>
            <w:pStyle w:val="TOC1"/>
            <w:tabs>
              <w:tab w:val="right" w:leader="dot" w:pos="10196"/>
            </w:tabs>
            <w:rPr>
              <w:rFonts w:eastAsiaTheme="minorEastAsia"/>
              <w:b w:val="0"/>
              <w:noProof/>
              <w:color w:val="auto"/>
              <w:lang w:eastAsia="en-AU"/>
            </w:rPr>
          </w:pPr>
          <w:hyperlink w:anchor="_Toc100757185" w:history="1">
            <w:r w:rsidR="00273CF6" w:rsidRPr="00F66FA9">
              <w:rPr>
                <w:rStyle w:val="Hyperlink"/>
                <w:noProof/>
              </w:rPr>
              <w:t>Project status report</w:t>
            </w:r>
            <w:r w:rsidR="00273CF6">
              <w:rPr>
                <w:noProof/>
                <w:webHidden/>
              </w:rPr>
              <w:tab/>
            </w:r>
            <w:r w:rsidR="00273CF6">
              <w:rPr>
                <w:noProof/>
                <w:webHidden/>
              </w:rPr>
              <w:fldChar w:fldCharType="begin"/>
            </w:r>
            <w:r w:rsidR="00273CF6">
              <w:rPr>
                <w:noProof/>
                <w:webHidden/>
              </w:rPr>
              <w:instrText xml:space="preserve"> PAGEREF _Toc100757185 \h </w:instrText>
            </w:r>
            <w:r w:rsidR="00273CF6">
              <w:rPr>
                <w:noProof/>
                <w:webHidden/>
              </w:rPr>
            </w:r>
            <w:r w:rsidR="00273CF6">
              <w:rPr>
                <w:noProof/>
                <w:webHidden/>
              </w:rPr>
              <w:fldChar w:fldCharType="separate"/>
            </w:r>
            <w:r w:rsidR="007160E8">
              <w:rPr>
                <w:noProof/>
                <w:webHidden/>
              </w:rPr>
              <w:t>11</w:t>
            </w:r>
            <w:r w:rsidR="00273CF6">
              <w:rPr>
                <w:noProof/>
                <w:webHidden/>
              </w:rPr>
              <w:fldChar w:fldCharType="end"/>
            </w:r>
          </w:hyperlink>
        </w:p>
        <w:p w14:paraId="11380B03" w14:textId="2BDB872B" w:rsidR="00273CF6" w:rsidRDefault="002706CB">
          <w:pPr>
            <w:pStyle w:val="TOC1"/>
            <w:tabs>
              <w:tab w:val="right" w:leader="dot" w:pos="10196"/>
            </w:tabs>
            <w:rPr>
              <w:rFonts w:eastAsiaTheme="minorEastAsia"/>
              <w:b w:val="0"/>
              <w:noProof/>
              <w:color w:val="auto"/>
              <w:lang w:eastAsia="en-AU"/>
            </w:rPr>
          </w:pPr>
          <w:hyperlink w:anchor="_Toc100757186" w:history="1">
            <w:r w:rsidR="00273CF6" w:rsidRPr="00F66FA9">
              <w:rPr>
                <w:rStyle w:val="Hyperlink"/>
                <w:noProof/>
              </w:rPr>
              <w:t>Progress on key themes</w:t>
            </w:r>
            <w:r w:rsidR="00273CF6">
              <w:rPr>
                <w:noProof/>
                <w:webHidden/>
              </w:rPr>
              <w:tab/>
            </w:r>
            <w:r w:rsidR="00273CF6">
              <w:rPr>
                <w:noProof/>
                <w:webHidden/>
              </w:rPr>
              <w:fldChar w:fldCharType="begin"/>
            </w:r>
            <w:r w:rsidR="00273CF6">
              <w:rPr>
                <w:noProof/>
                <w:webHidden/>
              </w:rPr>
              <w:instrText xml:space="preserve"> PAGEREF _Toc100757186 \h </w:instrText>
            </w:r>
            <w:r w:rsidR="00273CF6">
              <w:rPr>
                <w:noProof/>
                <w:webHidden/>
              </w:rPr>
            </w:r>
            <w:r w:rsidR="00273CF6">
              <w:rPr>
                <w:noProof/>
                <w:webHidden/>
              </w:rPr>
              <w:fldChar w:fldCharType="separate"/>
            </w:r>
            <w:r w:rsidR="007160E8">
              <w:rPr>
                <w:noProof/>
                <w:webHidden/>
              </w:rPr>
              <w:t>12</w:t>
            </w:r>
            <w:r w:rsidR="00273CF6">
              <w:rPr>
                <w:noProof/>
                <w:webHidden/>
              </w:rPr>
              <w:fldChar w:fldCharType="end"/>
            </w:r>
          </w:hyperlink>
        </w:p>
        <w:p w14:paraId="2E0B1EF9" w14:textId="08310B37" w:rsidR="00273CF6" w:rsidRDefault="002706CB">
          <w:pPr>
            <w:pStyle w:val="TOC2"/>
            <w:tabs>
              <w:tab w:val="right" w:leader="dot" w:pos="10196"/>
            </w:tabs>
            <w:rPr>
              <w:rFonts w:eastAsiaTheme="minorEastAsia"/>
              <w:noProof/>
              <w:color w:val="auto"/>
              <w:lang w:eastAsia="en-AU"/>
            </w:rPr>
          </w:pPr>
          <w:hyperlink w:anchor="_Toc100757187" w:history="1">
            <w:r w:rsidR="00273CF6" w:rsidRPr="00F66FA9">
              <w:rPr>
                <w:rStyle w:val="Hyperlink"/>
                <w:noProof/>
              </w:rPr>
              <w:t>Rural roads grants program for local government</w:t>
            </w:r>
            <w:r w:rsidR="00273CF6">
              <w:rPr>
                <w:noProof/>
                <w:webHidden/>
              </w:rPr>
              <w:tab/>
            </w:r>
            <w:r w:rsidR="00273CF6">
              <w:rPr>
                <w:noProof/>
                <w:webHidden/>
              </w:rPr>
              <w:fldChar w:fldCharType="begin"/>
            </w:r>
            <w:r w:rsidR="00273CF6">
              <w:rPr>
                <w:noProof/>
                <w:webHidden/>
              </w:rPr>
              <w:instrText xml:space="preserve"> PAGEREF _Toc100757187 \h </w:instrText>
            </w:r>
            <w:r w:rsidR="00273CF6">
              <w:rPr>
                <w:noProof/>
                <w:webHidden/>
              </w:rPr>
            </w:r>
            <w:r w:rsidR="00273CF6">
              <w:rPr>
                <w:noProof/>
                <w:webHidden/>
              </w:rPr>
              <w:fldChar w:fldCharType="separate"/>
            </w:r>
            <w:r w:rsidR="007160E8">
              <w:rPr>
                <w:noProof/>
                <w:webHidden/>
              </w:rPr>
              <w:t>12</w:t>
            </w:r>
            <w:r w:rsidR="00273CF6">
              <w:rPr>
                <w:noProof/>
                <w:webHidden/>
              </w:rPr>
              <w:fldChar w:fldCharType="end"/>
            </w:r>
          </w:hyperlink>
        </w:p>
        <w:p w14:paraId="7BB008BA" w14:textId="69176808" w:rsidR="00273CF6" w:rsidRDefault="002706CB">
          <w:pPr>
            <w:pStyle w:val="TOC2"/>
            <w:tabs>
              <w:tab w:val="right" w:leader="dot" w:pos="10196"/>
            </w:tabs>
            <w:rPr>
              <w:rFonts w:eastAsiaTheme="minorEastAsia"/>
              <w:noProof/>
              <w:color w:val="auto"/>
              <w:lang w:eastAsia="en-AU"/>
            </w:rPr>
          </w:pPr>
          <w:hyperlink w:anchor="_Toc100757188" w:history="1">
            <w:r w:rsidR="00273CF6" w:rsidRPr="00F66FA9">
              <w:rPr>
                <w:rStyle w:val="Hyperlink"/>
                <w:noProof/>
              </w:rPr>
              <w:t>Infrastructure upgrades on low volume State roads</w:t>
            </w:r>
            <w:r w:rsidR="00273CF6">
              <w:rPr>
                <w:noProof/>
                <w:webHidden/>
              </w:rPr>
              <w:tab/>
            </w:r>
            <w:r w:rsidR="00273CF6">
              <w:rPr>
                <w:noProof/>
                <w:webHidden/>
              </w:rPr>
              <w:fldChar w:fldCharType="begin"/>
            </w:r>
            <w:r w:rsidR="00273CF6">
              <w:rPr>
                <w:noProof/>
                <w:webHidden/>
              </w:rPr>
              <w:instrText xml:space="preserve"> PAGEREF _Toc100757188 \h </w:instrText>
            </w:r>
            <w:r w:rsidR="00273CF6">
              <w:rPr>
                <w:noProof/>
                <w:webHidden/>
              </w:rPr>
            </w:r>
            <w:r w:rsidR="00273CF6">
              <w:rPr>
                <w:noProof/>
                <w:webHidden/>
              </w:rPr>
              <w:fldChar w:fldCharType="separate"/>
            </w:r>
            <w:r w:rsidR="007160E8">
              <w:rPr>
                <w:noProof/>
                <w:webHidden/>
              </w:rPr>
              <w:t>13</w:t>
            </w:r>
            <w:r w:rsidR="00273CF6">
              <w:rPr>
                <w:noProof/>
                <w:webHidden/>
              </w:rPr>
              <w:fldChar w:fldCharType="end"/>
            </w:r>
          </w:hyperlink>
        </w:p>
        <w:p w14:paraId="2B4BB258" w14:textId="6BD20B6A" w:rsidR="00273CF6" w:rsidRDefault="002706CB">
          <w:pPr>
            <w:pStyle w:val="TOC2"/>
            <w:tabs>
              <w:tab w:val="right" w:leader="dot" w:pos="10196"/>
            </w:tabs>
            <w:rPr>
              <w:rFonts w:eastAsiaTheme="minorEastAsia"/>
              <w:noProof/>
              <w:color w:val="auto"/>
              <w:lang w:eastAsia="en-AU"/>
            </w:rPr>
          </w:pPr>
          <w:hyperlink w:anchor="_Toc100757189" w:history="1">
            <w:r w:rsidR="00273CF6" w:rsidRPr="00F66FA9">
              <w:rPr>
                <w:rStyle w:val="Hyperlink"/>
                <w:noProof/>
              </w:rPr>
              <w:t>Motorcyclist safety on rural roads</w:t>
            </w:r>
            <w:r w:rsidR="00273CF6">
              <w:rPr>
                <w:noProof/>
                <w:webHidden/>
              </w:rPr>
              <w:tab/>
            </w:r>
            <w:r w:rsidR="00273CF6">
              <w:rPr>
                <w:noProof/>
                <w:webHidden/>
              </w:rPr>
              <w:fldChar w:fldCharType="begin"/>
            </w:r>
            <w:r w:rsidR="00273CF6">
              <w:rPr>
                <w:noProof/>
                <w:webHidden/>
              </w:rPr>
              <w:instrText xml:space="preserve"> PAGEREF _Toc100757189 \h </w:instrText>
            </w:r>
            <w:r w:rsidR="00273CF6">
              <w:rPr>
                <w:noProof/>
                <w:webHidden/>
              </w:rPr>
            </w:r>
            <w:r w:rsidR="00273CF6">
              <w:rPr>
                <w:noProof/>
                <w:webHidden/>
              </w:rPr>
              <w:fldChar w:fldCharType="separate"/>
            </w:r>
            <w:r w:rsidR="007160E8">
              <w:rPr>
                <w:noProof/>
                <w:webHidden/>
              </w:rPr>
              <w:t>13</w:t>
            </w:r>
            <w:r w:rsidR="00273CF6">
              <w:rPr>
                <w:noProof/>
                <w:webHidden/>
              </w:rPr>
              <w:fldChar w:fldCharType="end"/>
            </w:r>
          </w:hyperlink>
        </w:p>
        <w:p w14:paraId="1205ADAB" w14:textId="29C67CB3" w:rsidR="00273CF6" w:rsidRDefault="002706CB">
          <w:pPr>
            <w:pStyle w:val="TOC2"/>
            <w:tabs>
              <w:tab w:val="right" w:leader="dot" w:pos="10196"/>
            </w:tabs>
            <w:rPr>
              <w:rFonts w:eastAsiaTheme="minorEastAsia"/>
              <w:noProof/>
              <w:color w:val="auto"/>
              <w:lang w:eastAsia="en-AU"/>
            </w:rPr>
          </w:pPr>
          <w:hyperlink w:anchor="_Toc100757190" w:history="1">
            <w:r w:rsidR="00273CF6" w:rsidRPr="00F66FA9">
              <w:rPr>
                <w:rStyle w:val="Hyperlink"/>
                <w:noProof/>
              </w:rPr>
              <w:t>Speed moderation and community engagement strategy</w:t>
            </w:r>
            <w:r w:rsidR="00273CF6">
              <w:rPr>
                <w:noProof/>
                <w:webHidden/>
              </w:rPr>
              <w:tab/>
            </w:r>
            <w:r w:rsidR="00273CF6">
              <w:rPr>
                <w:noProof/>
                <w:webHidden/>
              </w:rPr>
              <w:fldChar w:fldCharType="begin"/>
            </w:r>
            <w:r w:rsidR="00273CF6">
              <w:rPr>
                <w:noProof/>
                <w:webHidden/>
              </w:rPr>
              <w:instrText xml:space="preserve"> PAGEREF _Toc100757190 \h </w:instrText>
            </w:r>
            <w:r w:rsidR="00273CF6">
              <w:rPr>
                <w:noProof/>
                <w:webHidden/>
              </w:rPr>
            </w:r>
            <w:r w:rsidR="00273CF6">
              <w:rPr>
                <w:noProof/>
                <w:webHidden/>
              </w:rPr>
              <w:fldChar w:fldCharType="separate"/>
            </w:r>
            <w:r w:rsidR="007160E8">
              <w:rPr>
                <w:noProof/>
                <w:webHidden/>
              </w:rPr>
              <w:t>13</w:t>
            </w:r>
            <w:r w:rsidR="00273CF6">
              <w:rPr>
                <w:noProof/>
                <w:webHidden/>
              </w:rPr>
              <w:fldChar w:fldCharType="end"/>
            </w:r>
          </w:hyperlink>
        </w:p>
        <w:p w14:paraId="7EE42879" w14:textId="323E9F77" w:rsidR="00273CF6" w:rsidRDefault="002706CB">
          <w:pPr>
            <w:pStyle w:val="TOC2"/>
            <w:tabs>
              <w:tab w:val="right" w:leader="dot" w:pos="10196"/>
            </w:tabs>
            <w:rPr>
              <w:rFonts w:eastAsiaTheme="minorEastAsia"/>
              <w:noProof/>
              <w:color w:val="auto"/>
              <w:lang w:eastAsia="en-AU"/>
            </w:rPr>
          </w:pPr>
          <w:hyperlink w:anchor="_Toc100757191" w:history="1">
            <w:r w:rsidR="00273CF6" w:rsidRPr="00F66FA9">
              <w:rPr>
                <w:rStyle w:val="Hyperlink"/>
                <w:noProof/>
              </w:rPr>
              <w:t>Safe system knowledge and skills training</w:t>
            </w:r>
            <w:r w:rsidR="00273CF6">
              <w:rPr>
                <w:noProof/>
                <w:webHidden/>
              </w:rPr>
              <w:tab/>
            </w:r>
            <w:r w:rsidR="00273CF6">
              <w:rPr>
                <w:noProof/>
                <w:webHidden/>
              </w:rPr>
              <w:fldChar w:fldCharType="begin"/>
            </w:r>
            <w:r w:rsidR="00273CF6">
              <w:rPr>
                <w:noProof/>
                <w:webHidden/>
              </w:rPr>
              <w:instrText xml:space="preserve"> PAGEREF _Toc100757191 \h </w:instrText>
            </w:r>
            <w:r w:rsidR="00273CF6">
              <w:rPr>
                <w:noProof/>
                <w:webHidden/>
              </w:rPr>
            </w:r>
            <w:r w:rsidR="00273CF6">
              <w:rPr>
                <w:noProof/>
                <w:webHidden/>
              </w:rPr>
              <w:fldChar w:fldCharType="separate"/>
            </w:r>
            <w:r w:rsidR="007160E8">
              <w:rPr>
                <w:noProof/>
                <w:webHidden/>
              </w:rPr>
              <w:t>14</w:t>
            </w:r>
            <w:r w:rsidR="00273CF6">
              <w:rPr>
                <w:noProof/>
                <w:webHidden/>
              </w:rPr>
              <w:fldChar w:fldCharType="end"/>
            </w:r>
          </w:hyperlink>
        </w:p>
        <w:p w14:paraId="11F1A25F" w14:textId="51A33AE2" w:rsidR="00273CF6" w:rsidRDefault="002706CB">
          <w:pPr>
            <w:pStyle w:val="TOC2"/>
            <w:tabs>
              <w:tab w:val="right" w:leader="dot" w:pos="10196"/>
            </w:tabs>
            <w:rPr>
              <w:rFonts w:eastAsiaTheme="minorEastAsia"/>
              <w:noProof/>
              <w:color w:val="auto"/>
              <w:lang w:eastAsia="en-AU"/>
            </w:rPr>
          </w:pPr>
          <w:hyperlink w:anchor="_Toc100757192" w:history="1">
            <w:r w:rsidR="00273CF6" w:rsidRPr="00F66FA9">
              <w:rPr>
                <w:rStyle w:val="Hyperlink"/>
                <w:noProof/>
              </w:rPr>
              <w:t>Targeted infrastructure upgrades in high traffic urban areas</w:t>
            </w:r>
            <w:r w:rsidR="00273CF6">
              <w:rPr>
                <w:noProof/>
                <w:webHidden/>
              </w:rPr>
              <w:tab/>
            </w:r>
            <w:r w:rsidR="00273CF6">
              <w:rPr>
                <w:noProof/>
                <w:webHidden/>
              </w:rPr>
              <w:fldChar w:fldCharType="begin"/>
            </w:r>
            <w:r w:rsidR="00273CF6">
              <w:rPr>
                <w:noProof/>
                <w:webHidden/>
              </w:rPr>
              <w:instrText xml:space="preserve"> PAGEREF _Toc100757192 \h </w:instrText>
            </w:r>
            <w:r w:rsidR="00273CF6">
              <w:rPr>
                <w:noProof/>
                <w:webHidden/>
              </w:rPr>
            </w:r>
            <w:r w:rsidR="00273CF6">
              <w:rPr>
                <w:noProof/>
                <w:webHidden/>
              </w:rPr>
              <w:fldChar w:fldCharType="separate"/>
            </w:r>
            <w:r w:rsidR="007160E8">
              <w:rPr>
                <w:noProof/>
                <w:webHidden/>
              </w:rPr>
              <w:t>15</w:t>
            </w:r>
            <w:r w:rsidR="00273CF6">
              <w:rPr>
                <w:noProof/>
                <w:webHidden/>
              </w:rPr>
              <w:fldChar w:fldCharType="end"/>
            </w:r>
          </w:hyperlink>
        </w:p>
        <w:p w14:paraId="7DEEC616" w14:textId="4E44D214" w:rsidR="00273CF6" w:rsidRDefault="002706CB">
          <w:pPr>
            <w:pStyle w:val="TOC2"/>
            <w:tabs>
              <w:tab w:val="right" w:leader="dot" w:pos="10196"/>
            </w:tabs>
            <w:rPr>
              <w:rFonts w:eastAsiaTheme="minorEastAsia"/>
              <w:noProof/>
              <w:color w:val="auto"/>
              <w:lang w:eastAsia="en-AU"/>
            </w:rPr>
          </w:pPr>
          <w:hyperlink w:anchor="_Toc100757193" w:history="1">
            <w:r w:rsidR="00273CF6" w:rsidRPr="00F66FA9">
              <w:rPr>
                <w:rStyle w:val="Hyperlink"/>
                <w:noProof/>
              </w:rPr>
              <w:t>Vulnerable Road User Program</w:t>
            </w:r>
            <w:r w:rsidR="00273CF6">
              <w:rPr>
                <w:noProof/>
                <w:webHidden/>
              </w:rPr>
              <w:tab/>
            </w:r>
            <w:r w:rsidR="00273CF6">
              <w:rPr>
                <w:noProof/>
                <w:webHidden/>
              </w:rPr>
              <w:fldChar w:fldCharType="begin"/>
            </w:r>
            <w:r w:rsidR="00273CF6">
              <w:rPr>
                <w:noProof/>
                <w:webHidden/>
              </w:rPr>
              <w:instrText xml:space="preserve"> PAGEREF _Toc100757193 \h </w:instrText>
            </w:r>
            <w:r w:rsidR="00273CF6">
              <w:rPr>
                <w:noProof/>
                <w:webHidden/>
              </w:rPr>
            </w:r>
            <w:r w:rsidR="00273CF6">
              <w:rPr>
                <w:noProof/>
                <w:webHidden/>
              </w:rPr>
              <w:fldChar w:fldCharType="separate"/>
            </w:r>
            <w:r w:rsidR="007160E8">
              <w:rPr>
                <w:noProof/>
                <w:webHidden/>
              </w:rPr>
              <w:t>15</w:t>
            </w:r>
            <w:r w:rsidR="00273CF6">
              <w:rPr>
                <w:noProof/>
                <w:webHidden/>
              </w:rPr>
              <w:fldChar w:fldCharType="end"/>
            </w:r>
          </w:hyperlink>
        </w:p>
        <w:p w14:paraId="4C32474E" w14:textId="3EBEEA94" w:rsidR="00273CF6" w:rsidRDefault="002706CB">
          <w:pPr>
            <w:pStyle w:val="TOC2"/>
            <w:tabs>
              <w:tab w:val="right" w:leader="dot" w:pos="10196"/>
            </w:tabs>
            <w:rPr>
              <w:rFonts w:eastAsiaTheme="minorEastAsia"/>
              <w:noProof/>
              <w:color w:val="auto"/>
              <w:lang w:eastAsia="en-AU"/>
            </w:rPr>
          </w:pPr>
          <w:hyperlink w:anchor="_Toc100757194" w:history="1">
            <w:r w:rsidR="00273CF6" w:rsidRPr="00F66FA9">
              <w:rPr>
                <w:rStyle w:val="Hyperlink"/>
                <w:noProof/>
              </w:rPr>
              <w:t>Community Road Safety Grants Program</w:t>
            </w:r>
            <w:r w:rsidR="00273CF6">
              <w:rPr>
                <w:noProof/>
                <w:webHidden/>
              </w:rPr>
              <w:tab/>
            </w:r>
            <w:r w:rsidR="00273CF6">
              <w:rPr>
                <w:noProof/>
                <w:webHidden/>
              </w:rPr>
              <w:fldChar w:fldCharType="begin"/>
            </w:r>
            <w:r w:rsidR="00273CF6">
              <w:rPr>
                <w:noProof/>
                <w:webHidden/>
              </w:rPr>
              <w:instrText xml:space="preserve"> PAGEREF _Toc100757194 \h </w:instrText>
            </w:r>
            <w:r w:rsidR="00273CF6">
              <w:rPr>
                <w:noProof/>
                <w:webHidden/>
              </w:rPr>
            </w:r>
            <w:r w:rsidR="00273CF6">
              <w:rPr>
                <w:noProof/>
                <w:webHidden/>
              </w:rPr>
              <w:fldChar w:fldCharType="separate"/>
            </w:r>
            <w:r w:rsidR="007160E8">
              <w:rPr>
                <w:noProof/>
                <w:webHidden/>
              </w:rPr>
              <w:t>16</w:t>
            </w:r>
            <w:r w:rsidR="00273CF6">
              <w:rPr>
                <w:noProof/>
                <w:webHidden/>
              </w:rPr>
              <w:fldChar w:fldCharType="end"/>
            </w:r>
          </w:hyperlink>
        </w:p>
        <w:p w14:paraId="3FE66B5B" w14:textId="779D84D2" w:rsidR="00273CF6" w:rsidRDefault="002706CB">
          <w:pPr>
            <w:pStyle w:val="TOC2"/>
            <w:tabs>
              <w:tab w:val="right" w:leader="dot" w:pos="10196"/>
            </w:tabs>
            <w:rPr>
              <w:rFonts w:eastAsiaTheme="minorEastAsia"/>
              <w:noProof/>
              <w:color w:val="auto"/>
              <w:lang w:eastAsia="en-AU"/>
            </w:rPr>
          </w:pPr>
          <w:hyperlink w:anchor="_Toc100757195" w:history="1">
            <w:r w:rsidR="00273CF6" w:rsidRPr="00F66FA9">
              <w:rPr>
                <w:rStyle w:val="Hyperlink"/>
                <w:noProof/>
              </w:rPr>
              <w:t>Trial of innovative technologies</w:t>
            </w:r>
            <w:r w:rsidR="00273CF6">
              <w:rPr>
                <w:noProof/>
                <w:webHidden/>
              </w:rPr>
              <w:tab/>
            </w:r>
            <w:r w:rsidR="00273CF6">
              <w:rPr>
                <w:noProof/>
                <w:webHidden/>
              </w:rPr>
              <w:fldChar w:fldCharType="begin"/>
            </w:r>
            <w:r w:rsidR="00273CF6">
              <w:rPr>
                <w:noProof/>
                <w:webHidden/>
              </w:rPr>
              <w:instrText xml:space="preserve"> PAGEREF _Toc100757195 \h </w:instrText>
            </w:r>
            <w:r w:rsidR="00273CF6">
              <w:rPr>
                <w:noProof/>
                <w:webHidden/>
              </w:rPr>
            </w:r>
            <w:r w:rsidR="00273CF6">
              <w:rPr>
                <w:noProof/>
                <w:webHidden/>
              </w:rPr>
              <w:fldChar w:fldCharType="separate"/>
            </w:r>
            <w:r w:rsidR="007160E8">
              <w:rPr>
                <w:noProof/>
                <w:webHidden/>
              </w:rPr>
              <w:t>17</w:t>
            </w:r>
            <w:r w:rsidR="00273CF6">
              <w:rPr>
                <w:noProof/>
                <w:webHidden/>
              </w:rPr>
              <w:fldChar w:fldCharType="end"/>
            </w:r>
          </w:hyperlink>
        </w:p>
        <w:p w14:paraId="05B14ABE" w14:textId="4496F6C3" w:rsidR="00273CF6" w:rsidRDefault="002706CB">
          <w:pPr>
            <w:pStyle w:val="TOC2"/>
            <w:tabs>
              <w:tab w:val="right" w:leader="dot" w:pos="10196"/>
            </w:tabs>
            <w:rPr>
              <w:rFonts w:eastAsiaTheme="minorEastAsia"/>
              <w:noProof/>
              <w:color w:val="auto"/>
              <w:lang w:eastAsia="en-AU"/>
            </w:rPr>
          </w:pPr>
          <w:hyperlink w:anchor="_Toc100757196" w:history="1">
            <w:r w:rsidR="00273CF6" w:rsidRPr="00F66FA9">
              <w:rPr>
                <w:rStyle w:val="Hyperlink"/>
                <w:noProof/>
              </w:rPr>
              <w:t>Innovative infrastructure treatment demonstrations</w:t>
            </w:r>
            <w:r w:rsidR="00273CF6">
              <w:rPr>
                <w:noProof/>
                <w:webHidden/>
              </w:rPr>
              <w:tab/>
            </w:r>
            <w:r w:rsidR="00273CF6">
              <w:rPr>
                <w:noProof/>
                <w:webHidden/>
              </w:rPr>
              <w:fldChar w:fldCharType="begin"/>
            </w:r>
            <w:r w:rsidR="00273CF6">
              <w:rPr>
                <w:noProof/>
                <w:webHidden/>
              </w:rPr>
              <w:instrText xml:space="preserve"> PAGEREF _Toc100757196 \h </w:instrText>
            </w:r>
            <w:r w:rsidR="00273CF6">
              <w:rPr>
                <w:noProof/>
                <w:webHidden/>
              </w:rPr>
            </w:r>
            <w:r w:rsidR="00273CF6">
              <w:rPr>
                <w:noProof/>
                <w:webHidden/>
              </w:rPr>
              <w:fldChar w:fldCharType="separate"/>
            </w:r>
            <w:r w:rsidR="007160E8">
              <w:rPr>
                <w:noProof/>
                <w:webHidden/>
              </w:rPr>
              <w:t>17</w:t>
            </w:r>
            <w:r w:rsidR="00273CF6">
              <w:rPr>
                <w:noProof/>
                <w:webHidden/>
              </w:rPr>
              <w:fldChar w:fldCharType="end"/>
            </w:r>
          </w:hyperlink>
        </w:p>
        <w:p w14:paraId="7D8D15D7" w14:textId="11548878" w:rsidR="00273CF6" w:rsidRDefault="002706CB">
          <w:pPr>
            <w:pStyle w:val="TOC2"/>
            <w:tabs>
              <w:tab w:val="right" w:leader="dot" w:pos="10196"/>
            </w:tabs>
            <w:rPr>
              <w:rFonts w:eastAsiaTheme="minorEastAsia"/>
              <w:noProof/>
              <w:color w:val="auto"/>
              <w:lang w:eastAsia="en-AU"/>
            </w:rPr>
          </w:pPr>
          <w:hyperlink w:anchor="_Toc100757197" w:history="1">
            <w:r w:rsidR="00273CF6" w:rsidRPr="00F66FA9">
              <w:rPr>
                <w:rStyle w:val="Hyperlink"/>
                <w:noProof/>
              </w:rPr>
              <w:t>Learner Driver Mentor Program and Driver Mentoring Tasmania</w:t>
            </w:r>
            <w:r w:rsidR="00273CF6">
              <w:rPr>
                <w:noProof/>
                <w:webHidden/>
              </w:rPr>
              <w:tab/>
            </w:r>
            <w:r w:rsidR="00273CF6">
              <w:rPr>
                <w:noProof/>
                <w:webHidden/>
              </w:rPr>
              <w:fldChar w:fldCharType="begin"/>
            </w:r>
            <w:r w:rsidR="00273CF6">
              <w:rPr>
                <w:noProof/>
                <w:webHidden/>
              </w:rPr>
              <w:instrText xml:space="preserve"> PAGEREF _Toc100757197 \h </w:instrText>
            </w:r>
            <w:r w:rsidR="00273CF6">
              <w:rPr>
                <w:noProof/>
                <w:webHidden/>
              </w:rPr>
            </w:r>
            <w:r w:rsidR="00273CF6">
              <w:rPr>
                <w:noProof/>
                <w:webHidden/>
              </w:rPr>
              <w:fldChar w:fldCharType="separate"/>
            </w:r>
            <w:r w:rsidR="007160E8">
              <w:rPr>
                <w:noProof/>
                <w:webHidden/>
              </w:rPr>
              <w:t>16</w:t>
            </w:r>
            <w:r w:rsidR="00273CF6">
              <w:rPr>
                <w:noProof/>
                <w:webHidden/>
              </w:rPr>
              <w:fldChar w:fldCharType="end"/>
            </w:r>
          </w:hyperlink>
        </w:p>
        <w:p w14:paraId="288BC980" w14:textId="02DE3236" w:rsidR="00273CF6" w:rsidRDefault="002706CB">
          <w:pPr>
            <w:pStyle w:val="TOC2"/>
            <w:tabs>
              <w:tab w:val="right" w:leader="dot" w:pos="10196"/>
            </w:tabs>
            <w:rPr>
              <w:rFonts w:eastAsiaTheme="minorEastAsia"/>
              <w:noProof/>
              <w:color w:val="auto"/>
              <w:lang w:eastAsia="en-AU"/>
            </w:rPr>
          </w:pPr>
          <w:hyperlink w:anchor="_Toc100757198" w:history="1">
            <w:r w:rsidR="00273CF6" w:rsidRPr="00F66FA9">
              <w:rPr>
                <w:rStyle w:val="Hyperlink"/>
                <w:noProof/>
              </w:rPr>
              <w:t>Graduated Licensing System Project</w:t>
            </w:r>
            <w:r w:rsidR="00273CF6">
              <w:rPr>
                <w:noProof/>
                <w:webHidden/>
              </w:rPr>
              <w:tab/>
            </w:r>
            <w:r w:rsidR="00273CF6">
              <w:rPr>
                <w:noProof/>
                <w:webHidden/>
              </w:rPr>
              <w:fldChar w:fldCharType="begin"/>
            </w:r>
            <w:r w:rsidR="00273CF6">
              <w:rPr>
                <w:noProof/>
                <w:webHidden/>
              </w:rPr>
              <w:instrText xml:space="preserve"> PAGEREF _Toc100757198 \h </w:instrText>
            </w:r>
            <w:r w:rsidR="00273CF6">
              <w:rPr>
                <w:noProof/>
                <w:webHidden/>
              </w:rPr>
            </w:r>
            <w:r w:rsidR="00273CF6">
              <w:rPr>
                <w:noProof/>
                <w:webHidden/>
              </w:rPr>
              <w:fldChar w:fldCharType="separate"/>
            </w:r>
            <w:r w:rsidR="007160E8">
              <w:rPr>
                <w:noProof/>
                <w:webHidden/>
              </w:rPr>
              <w:t>16</w:t>
            </w:r>
            <w:r w:rsidR="00273CF6">
              <w:rPr>
                <w:noProof/>
                <w:webHidden/>
              </w:rPr>
              <w:fldChar w:fldCharType="end"/>
            </w:r>
          </w:hyperlink>
        </w:p>
        <w:p w14:paraId="15BDF8A9" w14:textId="1EE08543" w:rsidR="00273CF6" w:rsidRDefault="002706CB">
          <w:pPr>
            <w:pStyle w:val="TOC2"/>
            <w:tabs>
              <w:tab w:val="right" w:leader="dot" w:pos="10196"/>
            </w:tabs>
            <w:rPr>
              <w:rFonts w:eastAsiaTheme="minorEastAsia"/>
              <w:noProof/>
              <w:color w:val="auto"/>
              <w:lang w:eastAsia="en-AU"/>
            </w:rPr>
          </w:pPr>
          <w:hyperlink w:anchor="_Toc100757199" w:history="1">
            <w:r w:rsidR="00273CF6" w:rsidRPr="00F66FA9">
              <w:rPr>
                <w:rStyle w:val="Hyperlink"/>
                <w:noProof/>
              </w:rPr>
              <w:t>Motorcyclist Graduated Licensing System review</w:t>
            </w:r>
            <w:r w:rsidR="00273CF6">
              <w:rPr>
                <w:noProof/>
                <w:webHidden/>
              </w:rPr>
              <w:tab/>
            </w:r>
            <w:r w:rsidR="00273CF6">
              <w:rPr>
                <w:noProof/>
                <w:webHidden/>
              </w:rPr>
              <w:fldChar w:fldCharType="begin"/>
            </w:r>
            <w:r w:rsidR="00273CF6">
              <w:rPr>
                <w:noProof/>
                <w:webHidden/>
              </w:rPr>
              <w:instrText xml:space="preserve"> PAGEREF _Toc100757199 \h </w:instrText>
            </w:r>
            <w:r w:rsidR="00273CF6">
              <w:rPr>
                <w:noProof/>
                <w:webHidden/>
              </w:rPr>
            </w:r>
            <w:r w:rsidR="00273CF6">
              <w:rPr>
                <w:noProof/>
                <w:webHidden/>
              </w:rPr>
              <w:fldChar w:fldCharType="separate"/>
            </w:r>
            <w:r w:rsidR="007160E8">
              <w:rPr>
                <w:noProof/>
                <w:webHidden/>
              </w:rPr>
              <w:t>17</w:t>
            </w:r>
            <w:r w:rsidR="00273CF6">
              <w:rPr>
                <w:noProof/>
                <w:webHidden/>
              </w:rPr>
              <w:fldChar w:fldCharType="end"/>
            </w:r>
          </w:hyperlink>
        </w:p>
        <w:p w14:paraId="33F937F9" w14:textId="0E6094D1" w:rsidR="00273CF6" w:rsidRDefault="002706CB">
          <w:pPr>
            <w:pStyle w:val="TOC2"/>
            <w:tabs>
              <w:tab w:val="right" w:leader="dot" w:pos="10196"/>
            </w:tabs>
            <w:rPr>
              <w:rFonts w:eastAsiaTheme="minorEastAsia"/>
              <w:noProof/>
              <w:color w:val="auto"/>
              <w:lang w:eastAsia="en-AU"/>
            </w:rPr>
          </w:pPr>
          <w:hyperlink w:anchor="_Toc100757200" w:history="1">
            <w:r w:rsidR="00273CF6" w:rsidRPr="00F66FA9">
              <w:rPr>
                <w:rStyle w:val="Hyperlink"/>
                <w:noProof/>
              </w:rPr>
              <w:t>Rotary Youth Driver Awareness Program (RYDA)</w:t>
            </w:r>
            <w:r w:rsidR="00273CF6">
              <w:rPr>
                <w:noProof/>
                <w:webHidden/>
              </w:rPr>
              <w:tab/>
            </w:r>
            <w:r w:rsidR="00273CF6">
              <w:rPr>
                <w:noProof/>
                <w:webHidden/>
              </w:rPr>
              <w:fldChar w:fldCharType="begin"/>
            </w:r>
            <w:r w:rsidR="00273CF6">
              <w:rPr>
                <w:noProof/>
                <w:webHidden/>
              </w:rPr>
              <w:instrText xml:space="preserve"> PAGEREF _Toc100757200 \h </w:instrText>
            </w:r>
            <w:r w:rsidR="00273CF6">
              <w:rPr>
                <w:noProof/>
                <w:webHidden/>
              </w:rPr>
            </w:r>
            <w:r w:rsidR="00273CF6">
              <w:rPr>
                <w:noProof/>
                <w:webHidden/>
              </w:rPr>
              <w:fldChar w:fldCharType="separate"/>
            </w:r>
            <w:r w:rsidR="007160E8">
              <w:rPr>
                <w:noProof/>
                <w:webHidden/>
              </w:rPr>
              <w:t>17</w:t>
            </w:r>
            <w:r w:rsidR="00273CF6">
              <w:rPr>
                <w:noProof/>
                <w:webHidden/>
              </w:rPr>
              <w:fldChar w:fldCharType="end"/>
            </w:r>
          </w:hyperlink>
        </w:p>
        <w:p w14:paraId="7AE5175B" w14:textId="06046530" w:rsidR="00273CF6" w:rsidRDefault="002706CB">
          <w:pPr>
            <w:pStyle w:val="TOC2"/>
            <w:tabs>
              <w:tab w:val="right" w:leader="dot" w:pos="10196"/>
            </w:tabs>
            <w:rPr>
              <w:rFonts w:eastAsiaTheme="minorEastAsia"/>
              <w:noProof/>
              <w:color w:val="auto"/>
              <w:lang w:eastAsia="en-AU"/>
            </w:rPr>
          </w:pPr>
          <w:hyperlink w:anchor="_Toc100757201" w:history="1">
            <w:r w:rsidR="00273CF6" w:rsidRPr="00F66FA9">
              <w:rPr>
                <w:rStyle w:val="Hyperlink"/>
                <w:noProof/>
              </w:rPr>
              <w:t>Driving for Jobs Program</w:t>
            </w:r>
            <w:r w:rsidR="00273CF6">
              <w:rPr>
                <w:noProof/>
                <w:webHidden/>
              </w:rPr>
              <w:tab/>
            </w:r>
            <w:r w:rsidR="00273CF6">
              <w:rPr>
                <w:noProof/>
                <w:webHidden/>
              </w:rPr>
              <w:fldChar w:fldCharType="begin"/>
            </w:r>
            <w:r w:rsidR="00273CF6">
              <w:rPr>
                <w:noProof/>
                <w:webHidden/>
              </w:rPr>
              <w:instrText xml:space="preserve"> PAGEREF _Toc100757201 \h </w:instrText>
            </w:r>
            <w:r w:rsidR="00273CF6">
              <w:rPr>
                <w:noProof/>
                <w:webHidden/>
              </w:rPr>
            </w:r>
            <w:r w:rsidR="00273CF6">
              <w:rPr>
                <w:noProof/>
                <w:webHidden/>
              </w:rPr>
              <w:fldChar w:fldCharType="separate"/>
            </w:r>
            <w:r w:rsidR="007160E8">
              <w:rPr>
                <w:noProof/>
                <w:webHidden/>
              </w:rPr>
              <w:t>18</w:t>
            </w:r>
            <w:r w:rsidR="00273CF6">
              <w:rPr>
                <w:noProof/>
                <w:webHidden/>
              </w:rPr>
              <w:fldChar w:fldCharType="end"/>
            </w:r>
          </w:hyperlink>
        </w:p>
        <w:p w14:paraId="41BDFE56" w14:textId="39A1D408" w:rsidR="00273CF6" w:rsidRDefault="002706CB">
          <w:pPr>
            <w:pStyle w:val="TOC2"/>
            <w:tabs>
              <w:tab w:val="right" w:leader="dot" w:pos="10196"/>
            </w:tabs>
            <w:rPr>
              <w:rFonts w:eastAsiaTheme="minorEastAsia"/>
              <w:noProof/>
              <w:color w:val="auto"/>
              <w:lang w:eastAsia="en-AU"/>
            </w:rPr>
          </w:pPr>
          <w:hyperlink w:anchor="_Toc100757202" w:history="1">
            <w:r w:rsidR="00273CF6" w:rsidRPr="00F66FA9">
              <w:rPr>
                <w:rStyle w:val="Hyperlink"/>
                <w:noProof/>
              </w:rPr>
              <w:t>RACT education initiatives</w:t>
            </w:r>
            <w:r w:rsidR="00273CF6">
              <w:rPr>
                <w:noProof/>
                <w:webHidden/>
              </w:rPr>
              <w:tab/>
            </w:r>
            <w:r w:rsidR="00273CF6">
              <w:rPr>
                <w:noProof/>
                <w:webHidden/>
              </w:rPr>
              <w:fldChar w:fldCharType="begin"/>
            </w:r>
            <w:r w:rsidR="00273CF6">
              <w:rPr>
                <w:noProof/>
                <w:webHidden/>
              </w:rPr>
              <w:instrText xml:space="preserve"> PAGEREF _Toc100757202 \h </w:instrText>
            </w:r>
            <w:r w:rsidR="00273CF6">
              <w:rPr>
                <w:noProof/>
                <w:webHidden/>
              </w:rPr>
            </w:r>
            <w:r w:rsidR="00273CF6">
              <w:rPr>
                <w:noProof/>
                <w:webHidden/>
              </w:rPr>
              <w:fldChar w:fldCharType="separate"/>
            </w:r>
            <w:r w:rsidR="007160E8">
              <w:rPr>
                <w:noProof/>
                <w:webHidden/>
              </w:rPr>
              <w:t>18</w:t>
            </w:r>
            <w:r w:rsidR="00273CF6">
              <w:rPr>
                <w:noProof/>
                <w:webHidden/>
              </w:rPr>
              <w:fldChar w:fldCharType="end"/>
            </w:r>
          </w:hyperlink>
        </w:p>
        <w:p w14:paraId="30D301E2" w14:textId="6A93C193" w:rsidR="00273CF6" w:rsidRDefault="002706CB">
          <w:pPr>
            <w:pStyle w:val="TOC2"/>
            <w:tabs>
              <w:tab w:val="right" w:leader="dot" w:pos="10196"/>
            </w:tabs>
            <w:rPr>
              <w:rFonts w:eastAsiaTheme="minorEastAsia"/>
              <w:noProof/>
              <w:color w:val="auto"/>
              <w:lang w:eastAsia="en-AU"/>
            </w:rPr>
          </w:pPr>
          <w:hyperlink w:anchor="_Toc100757203" w:history="1">
            <w:r w:rsidR="00273CF6" w:rsidRPr="00F66FA9">
              <w:rPr>
                <w:rStyle w:val="Hyperlink"/>
                <w:noProof/>
              </w:rPr>
              <w:t>Real Mates media campaign</w:t>
            </w:r>
            <w:r w:rsidR="00273CF6">
              <w:rPr>
                <w:noProof/>
                <w:webHidden/>
              </w:rPr>
              <w:tab/>
            </w:r>
            <w:r w:rsidR="00273CF6">
              <w:rPr>
                <w:noProof/>
                <w:webHidden/>
              </w:rPr>
              <w:fldChar w:fldCharType="begin"/>
            </w:r>
            <w:r w:rsidR="00273CF6">
              <w:rPr>
                <w:noProof/>
                <w:webHidden/>
              </w:rPr>
              <w:instrText xml:space="preserve"> PAGEREF _Toc100757203 \h </w:instrText>
            </w:r>
            <w:r w:rsidR="00273CF6">
              <w:rPr>
                <w:noProof/>
                <w:webHidden/>
              </w:rPr>
            </w:r>
            <w:r w:rsidR="00273CF6">
              <w:rPr>
                <w:noProof/>
                <w:webHidden/>
              </w:rPr>
              <w:fldChar w:fldCharType="separate"/>
            </w:r>
            <w:r w:rsidR="007160E8">
              <w:rPr>
                <w:noProof/>
                <w:webHidden/>
              </w:rPr>
              <w:t>18</w:t>
            </w:r>
            <w:r w:rsidR="00273CF6">
              <w:rPr>
                <w:noProof/>
                <w:webHidden/>
              </w:rPr>
              <w:fldChar w:fldCharType="end"/>
            </w:r>
          </w:hyperlink>
        </w:p>
        <w:p w14:paraId="29FC105F" w14:textId="690E8684" w:rsidR="00273CF6" w:rsidRDefault="002706CB">
          <w:pPr>
            <w:pStyle w:val="TOC2"/>
            <w:tabs>
              <w:tab w:val="right" w:leader="dot" w:pos="10196"/>
            </w:tabs>
            <w:rPr>
              <w:rFonts w:eastAsiaTheme="minorEastAsia"/>
              <w:noProof/>
              <w:color w:val="auto"/>
              <w:lang w:eastAsia="en-AU"/>
            </w:rPr>
          </w:pPr>
          <w:hyperlink w:anchor="_Toc100757204" w:history="1">
            <w:r w:rsidR="00273CF6" w:rsidRPr="00F66FA9">
              <w:rPr>
                <w:rStyle w:val="Hyperlink"/>
                <w:noProof/>
              </w:rPr>
              <w:t>Bicycle Network bike education</w:t>
            </w:r>
            <w:r w:rsidR="00273CF6">
              <w:rPr>
                <w:noProof/>
                <w:webHidden/>
              </w:rPr>
              <w:tab/>
            </w:r>
            <w:r w:rsidR="00273CF6">
              <w:rPr>
                <w:noProof/>
                <w:webHidden/>
              </w:rPr>
              <w:fldChar w:fldCharType="begin"/>
            </w:r>
            <w:r w:rsidR="00273CF6">
              <w:rPr>
                <w:noProof/>
                <w:webHidden/>
              </w:rPr>
              <w:instrText xml:space="preserve"> PAGEREF _Toc100757204 \h </w:instrText>
            </w:r>
            <w:r w:rsidR="00273CF6">
              <w:rPr>
                <w:noProof/>
                <w:webHidden/>
              </w:rPr>
            </w:r>
            <w:r w:rsidR="00273CF6">
              <w:rPr>
                <w:noProof/>
                <w:webHidden/>
              </w:rPr>
              <w:fldChar w:fldCharType="separate"/>
            </w:r>
            <w:r w:rsidR="007160E8">
              <w:rPr>
                <w:noProof/>
                <w:webHidden/>
              </w:rPr>
              <w:t>19</w:t>
            </w:r>
            <w:r w:rsidR="00273CF6">
              <w:rPr>
                <w:noProof/>
                <w:webHidden/>
              </w:rPr>
              <w:fldChar w:fldCharType="end"/>
            </w:r>
          </w:hyperlink>
        </w:p>
        <w:p w14:paraId="460CDB1D" w14:textId="0300AE35" w:rsidR="00273CF6" w:rsidRDefault="002706CB">
          <w:pPr>
            <w:pStyle w:val="TOC2"/>
            <w:tabs>
              <w:tab w:val="right" w:leader="dot" w:pos="10196"/>
            </w:tabs>
            <w:rPr>
              <w:rFonts w:eastAsiaTheme="minorEastAsia"/>
              <w:noProof/>
              <w:color w:val="auto"/>
              <w:lang w:eastAsia="en-AU"/>
            </w:rPr>
          </w:pPr>
          <w:hyperlink w:anchor="_Toc100757205" w:history="1">
            <w:r w:rsidR="00273CF6" w:rsidRPr="00F66FA9">
              <w:rPr>
                <w:rStyle w:val="Hyperlink"/>
                <w:noProof/>
              </w:rPr>
              <w:t>Safety around schools</w:t>
            </w:r>
            <w:r w:rsidR="00273CF6">
              <w:rPr>
                <w:noProof/>
                <w:webHidden/>
              </w:rPr>
              <w:tab/>
            </w:r>
            <w:r w:rsidR="00273CF6">
              <w:rPr>
                <w:noProof/>
                <w:webHidden/>
              </w:rPr>
              <w:fldChar w:fldCharType="begin"/>
            </w:r>
            <w:r w:rsidR="00273CF6">
              <w:rPr>
                <w:noProof/>
                <w:webHidden/>
              </w:rPr>
              <w:instrText xml:space="preserve"> PAGEREF _Toc100757205 \h </w:instrText>
            </w:r>
            <w:r w:rsidR="00273CF6">
              <w:rPr>
                <w:noProof/>
                <w:webHidden/>
              </w:rPr>
            </w:r>
            <w:r w:rsidR="00273CF6">
              <w:rPr>
                <w:noProof/>
                <w:webHidden/>
              </w:rPr>
              <w:fldChar w:fldCharType="separate"/>
            </w:r>
            <w:r w:rsidR="007160E8">
              <w:rPr>
                <w:noProof/>
                <w:webHidden/>
              </w:rPr>
              <w:t>19</w:t>
            </w:r>
            <w:r w:rsidR="00273CF6">
              <w:rPr>
                <w:noProof/>
                <w:webHidden/>
              </w:rPr>
              <w:fldChar w:fldCharType="end"/>
            </w:r>
          </w:hyperlink>
        </w:p>
        <w:p w14:paraId="763EAFC3" w14:textId="2FF38A20" w:rsidR="00273CF6" w:rsidRDefault="002706CB">
          <w:pPr>
            <w:pStyle w:val="TOC2"/>
            <w:tabs>
              <w:tab w:val="right" w:leader="dot" w:pos="10196"/>
            </w:tabs>
            <w:rPr>
              <w:rFonts w:eastAsiaTheme="minorEastAsia"/>
              <w:noProof/>
              <w:color w:val="auto"/>
              <w:lang w:eastAsia="en-AU"/>
            </w:rPr>
          </w:pPr>
          <w:hyperlink w:anchor="_Toc100757206" w:history="1">
            <w:r w:rsidR="00273CF6" w:rsidRPr="00F66FA9">
              <w:rPr>
                <w:rStyle w:val="Hyperlink"/>
                <w:noProof/>
              </w:rPr>
              <w:t>Kidsafe child restraint check program</w:t>
            </w:r>
            <w:r w:rsidR="00273CF6">
              <w:rPr>
                <w:noProof/>
                <w:webHidden/>
              </w:rPr>
              <w:tab/>
            </w:r>
            <w:r w:rsidR="00273CF6">
              <w:rPr>
                <w:noProof/>
                <w:webHidden/>
              </w:rPr>
              <w:fldChar w:fldCharType="begin"/>
            </w:r>
            <w:r w:rsidR="00273CF6">
              <w:rPr>
                <w:noProof/>
                <w:webHidden/>
              </w:rPr>
              <w:instrText xml:space="preserve"> PAGEREF _Toc100757206 \h </w:instrText>
            </w:r>
            <w:r w:rsidR="00273CF6">
              <w:rPr>
                <w:noProof/>
                <w:webHidden/>
              </w:rPr>
            </w:r>
            <w:r w:rsidR="00273CF6">
              <w:rPr>
                <w:noProof/>
                <w:webHidden/>
              </w:rPr>
              <w:fldChar w:fldCharType="separate"/>
            </w:r>
            <w:r w:rsidR="007160E8">
              <w:rPr>
                <w:noProof/>
                <w:webHidden/>
              </w:rPr>
              <w:t>19</w:t>
            </w:r>
            <w:r w:rsidR="00273CF6">
              <w:rPr>
                <w:noProof/>
                <w:webHidden/>
              </w:rPr>
              <w:fldChar w:fldCharType="end"/>
            </w:r>
          </w:hyperlink>
        </w:p>
        <w:p w14:paraId="5DE9CFF0" w14:textId="7838D0BC" w:rsidR="00273CF6" w:rsidRDefault="002706CB">
          <w:pPr>
            <w:pStyle w:val="TOC2"/>
            <w:tabs>
              <w:tab w:val="right" w:leader="dot" w:pos="10196"/>
            </w:tabs>
            <w:rPr>
              <w:rFonts w:eastAsiaTheme="minorEastAsia"/>
              <w:noProof/>
              <w:color w:val="auto"/>
              <w:lang w:eastAsia="en-AU"/>
            </w:rPr>
          </w:pPr>
          <w:hyperlink w:anchor="_Toc100757207" w:history="1">
            <w:r w:rsidR="00273CF6" w:rsidRPr="00F66FA9">
              <w:rPr>
                <w:rStyle w:val="Hyperlink"/>
                <w:noProof/>
              </w:rPr>
              <w:t>Full Gear motorcycle safety project</w:t>
            </w:r>
            <w:r w:rsidR="00273CF6">
              <w:rPr>
                <w:noProof/>
                <w:webHidden/>
              </w:rPr>
              <w:tab/>
            </w:r>
            <w:r w:rsidR="00273CF6">
              <w:rPr>
                <w:noProof/>
                <w:webHidden/>
              </w:rPr>
              <w:fldChar w:fldCharType="begin"/>
            </w:r>
            <w:r w:rsidR="00273CF6">
              <w:rPr>
                <w:noProof/>
                <w:webHidden/>
              </w:rPr>
              <w:instrText xml:space="preserve"> PAGEREF _Toc100757207 \h </w:instrText>
            </w:r>
            <w:r w:rsidR="00273CF6">
              <w:rPr>
                <w:noProof/>
                <w:webHidden/>
              </w:rPr>
            </w:r>
            <w:r w:rsidR="00273CF6">
              <w:rPr>
                <w:noProof/>
                <w:webHidden/>
              </w:rPr>
              <w:fldChar w:fldCharType="separate"/>
            </w:r>
            <w:r w:rsidR="007160E8">
              <w:rPr>
                <w:noProof/>
                <w:webHidden/>
              </w:rPr>
              <w:t>20</w:t>
            </w:r>
            <w:r w:rsidR="00273CF6">
              <w:rPr>
                <w:noProof/>
                <w:webHidden/>
              </w:rPr>
              <w:fldChar w:fldCharType="end"/>
            </w:r>
          </w:hyperlink>
        </w:p>
        <w:p w14:paraId="6DDB0D04" w14:textId="1BE7EAE7" w:rsidR="00273CF6" w:rsidRDefault="002706CB">
          <w:pPr>
            <w:pStyle w:val="TOC2"/>
            <w:tabs>
              <w:tab w:val="right" w:leader="dot" w:pos="10196"/>
            </w:tabs>
            <w:rPr>
              <w:rFonts w:eastAsiaTheme="minorEastAsia"/>
              <w:noProof/>
              <w:color w:val="auto"/>
              <w:lang w:eastAsia="en-AU"/>
            </w:rPr>
          </w:pPr>
          <w:hyperlink w:anchor="_Toc100757208" w:history="1">
            <w:r w:rsidR="00273CF6" w:rsidRPr="00F66FA9">
              <w:rPr>
                <w:rStyle w:val="Hyperlink"/>
                <w:noProof/>
              </w:rPr>
              <w:t>Inattention and distraction</w:t>
            </w:r>
            <w:r w:rsidR="00273CF6">
              <w:rPr>
                <w:noProof/>
                <w:webHidden/>
              </w:rPr>
              <w:tab/>
            </w:r>
            <w:r w:rsidR="00273CF6">
              <w:rPr>
                <w:noProof/>
                <w:webHidden/>
              </w:rPr>
              <w:fldChar w:fldCharType="begin"/>
            </w:r>
            <w:r w:rsidR="00273CF6">
              <w:rPr>
                <w:noProof/>
                <w:webHidden/>
              </w:rPr>
              <w:instrText xml:space="preserve"> PAGEREF _Toc100757208 \h </w:instrText>
            </w:r>
            <w:r w:rsidR="00273CF6">
              <w:rPr>
                <w:noProof/>
                <w:webHidden/>
              </w:rPr>
            </w:r>
            <w:r w:rsidR="00273CF6">
              <w:rPr>
                <w:noProof/>
                <w:webHidden/>
              </w:rPr>
              <w:fldChar w:fldCharType="separate"/>
            </w:r>
            <w:r w:rsidR="007160E8">
              <w:rPr>
                <w:noProof/>
                <w:webHidden/>
              </w:rPr>
              <w:t>21</w:t>
            </w:r>
            <w:r w:rsidR="00273CF6">
              <w:rPr>
                <w:noProof/>
                <w:webHidden/>
              </w:rPr>
              <w:fldChar w:fldCharType="end"/>
            </w:r>
          </w:hyperlink>
        </w:p>
        <w:p w14:paraId="078F42B3" w14:textId="3925301D" w:rsidR="00273CF6" w:rsidRDefault="002706CB">
          <w:pPr>
            <w:pStyle w:val="TOC2"/>
            <w:tabs>
              <w:tab w:val="right" w:leader="dot" w:pos="10196"/>
            </w:tabs>
            <w:rPr>
              <w:rFonts w:eastAsiaTheme="minorEastAsia"/>
              <w:noProof/>
              <w:color w:val="auto"/>
              <w:lang w:eastAsia="en-AU"/>
            </w:rPr>
          </w:pPr>
          <w:hyperlink w:anchor="_Toc100757209" w:history="1">
            <w:r w:rsidR="00273CF6" w:rsidRPr="00F66FA9">
              <w:rPr>
                <w:rStyle w:val="Hyperlink"/>
                <w:noProof/>
              </w:rPr>
              <w:t>Safe behaviour campaigns</w:t>
            </w:r>
            <w:r w:rsidR="00273CF6">
              <w:rPr>
                <w:noProof/>
                <w:webHidden/>
              </w:rPr>
              <w:tab/>
            </w:r>
            <w:r w:rsidR="00273CF6">
              <w:rPr>
                <w:noProof/>
                <w:webHidden/>
              </w:rPr>
              <w:fldChar w:fldCharType="begin"/>
            </w:r>
            <w:r w:rsidR="00273CF6">
              <w:rPr>
                <w:noProof/>
                <w:webHidden/>
              </w:rPr>
              <w:instrText xml:space="preserve"> PAGEREF _Toc100757209 \h </w:instrText>
            </w:r>
            <w:r w:rsidR="00273CF6">
              <w:rPr>
                <w:noProof/>
                <w:webHidden/>
              </w:rPr>
            </w:r>
            <w:r w:rsidR="00273CF6">
              <w:rPr>
                <w:noProof/>
                <w:webHidden/>
              </w:rPr>
              <w:fldChar w:fldCharType="separate"/>
            </w:r>
            <w:r w:rsidR="007160E8">
              <w:rPr>
                <w:noProof/>
                <w:webHidden/>
              </w:rPr>
              <w:t>22</w:t>
            </w:r>
            <w:r w:rsidR="00273CF6">
              <w:rPr>
                <w:noProof/>
                <w:webHidden/>
              </w:rPr>
              <w:fldChar w:fldCharType="end"/>
            </w:r>
          </w:hyperlink>
        </w:p>
        <w:p w14:paraId="1DFE8467" w14:textId="1E5B0637" w:rsidR="00273CF6" w:rsidRDefault="002706CB">
          <w:pPr>
            <w:pStyle w:val="TOC2"/>
            <w:tabs>
              <w:tab w:val="right" w:leader="dot" w:pos="10196"/>
            </w:tabs>
            <w:rPr>
              <w:rFonts w:eastAsiaTheme="minorEastAsia"/>
              <w:noProof/>
              <w:color w:val="auto"/>
              <w:lang w:eastAsia="en-AU"/>
            </w:rPr>
          </w:pPr>
          <w:hyperlink w:anchor="_Toc100757210" w:history="1">
            <w:r w:rsidR="00273CF6" w:rsidRPr="00F66FA9">
              <w:rPr>
                <w:rStyle w:val="Hyperlink"/>
                <w:noProof/>
              </w:rPr>
              <w:t>Mandatory Alcohol Interlock Program (MAIP)</w:t>
            </w:r>
            <w:r w:rsidR="00273CF6">
              <w:rPr>
                <w:noProof/>
                <w:webHidden/>
              </w:rPr>
              <w:tab/>
            </w:r>
            <w:r w:rsidR="00273CF6">
              <w:rPr>
                <w:noProof/>
                <w:webHidden/>
              </w:rPr>
              <w:fldChar w:fldCharType="begin"/>
            </w:r>
            <w:r w:rsidR="00273CF6">
              <w:rPr>
                <w:noProof/>
                <w:webHidden/>
              </w:rPr>
              <w:instrText xml:space="preserve"> PAGEREF _Toc100757210 \h </w:instrText>
            </w:r>
            <w:r w:rsidR="00273CF6">
              <w:rPr>
                <w:noProof/>
                <w:webHidden/>
              </w:rPr>
            </w:r>
            <w:r w:rsidR="00273CF6">
              <w:rPr>
                <w:noProof/>
                <w:webHidden/>
              </w:rPr>
              <w:fldChar w:fldCharType="separate"/>
            </w:r>
            <w:r w:rsidR="007160E8">
              <w:rPr>
                <w:noProof/>
                <w:webHidden/>
              </w:rPr>
              <w:t>22</w:t>
            </w:r>
            <w:r w:rsidR="00273CF6">
              <w:rPr>
                <w:noProof/>
                <w:webHidden/>
              </w:rPr>
              <w:fldChar w:fldCharType="end"/>
            </w:r>
          </w:hyperlink>
        </w:p>
        <w:p w14:paraId="482A1FCF" w14:textId="141D125F" w:rsidR="00273CF6" w:rsidRDefault="002706CB">
          <w:pPr>
            <w:pStyle w:val="TOC2"/>
            <w:tabs>
              <w:tab w:val="right" w:leader="dot" w:pos="10196"/>
            </w:tabs>
            <w:rPr>
              <w:rFonts w:eastAsiaTheme="minorEastAsia"/>
              <w:noProof/>
              <w:color w:val="auto"/>
              <w:lang w:eastAsia="en-AU"/>
            </w:rPr>
          </w:pPr>
          <w:hyperlink w:anchor="_Toc100757211" w:history="1">
            <w:r w:rsidR="00273CF6" w:rsidRPr="00F66FA9">
              <w:rPr>
                <w:rStyle w:val="Hyperlink"/>
                <w:noProof/>
              </w:rPr>
              <w:t>Protective clothing for motorcyclists</w:t>
            </w:r>
            <w:r w:rsidR="00273CF6">
              <w:rPr>
                <w:noProof/>
                <w:webHidden/>
              </w:rPr>
              <w:tab/>
            </w:r>
            <w:r w:rsidR="00273CF6">
              <w:rPr>
                <w:noProof/>
                <w:webHidden/>
              </w:rPr>
              <w:fldChar w:fldCharType="begin"/>
            </w:r>
            <w:r w:rsidR="00273CF6">
              <w:rPr>
                <w:noProof/>
                <w:webHidden/>
              </w:rPr>
              <w:instrText xml:space="preserve"> PAGEREF _Toc100757211 \h </w:instrText>
            </w:r>
            <w:r w:rsidR="00273CF6">
              <w:rPr>
                <w:noProof/>
                <w:webHidden/>
              </w:rPr>
            </w:r>
            <w:r w:rsidR="00273CF6">
              <w:rPr>
                <w:noProof/>
                <w:webHidden/>
              </w:rPr>
              <w:fldChar w:fldCharType="separate"/>
            </w:r>
            <w:r w:rsidR="007160E8">
              <w:rPr>
                <w:noProof/>
                <w:webHidden/>
              </w:rPr>
              <w:t>22</w:t>
            </w:r>
            <w:r w:rsidR="00273CF6">
              <w:rPr>
                <w:noProof/>
                <w:webHidden/>
              </w:rPr>
              <w:fldChar w:fldCharType="end"/>
            </w:r>
          </w:hyperlink>
        </w:p>
        <w:p w14:paraId="1313317A" w14:textId="250DF401" w:rsidR="00273CF6" w:rsidRDefault="002706CB">
          <w:pPr>
            <w:pStyle w:val="TOC2"/>
            <w:tabs>
              <w:tab w:val="right" w:leader="dot" w:pos="10196"/>
            </w:tabs>
            <w:rPr>
              <w:rFonts w:eastAsiaTheme="minorEastAsia"/>
              <w:noProof/>
              <w:color w:val="auto"/>
              <w:lang w:eastAsia="en-AU"/>
            </w:rPr>
          </w:pPr>
          <w:hyperlink w:anchor="_Toc100757212" w:history="1">
            <w:r w:rsidR="00273CF6" w:rsidRPr="00F66FA9">
              <w:rPr>
                <w:rStyle w:val="Hyperlink"/>
                <w:noProof/>
              </w:rPr>
              <w:t>Road safety penalties review</w:t>
            </w:r>
            <w:r w:rsidR="00273CF6">
              <w:rPr>
                <w:noProof/>
                <w:webHidden/>
              </w:rPr>
              <w:tab/>
            </w:r>
            <w:r w:rsidR="00273CF6">
              <w:rPr>
                <w:noProof/>
                <w:webHidden/>
              </w:rPr>
              <w:fldChar w:fldCharType="begin"/>
            </w:r>
            <w:r w:rsidR="00273CF6">
              <w:rPr>
                <w:noProof/>
                <w:webHidden/>
              </w:rPr>
              <w:instrText xml:space="preserve"> PAGEREF _Toc100757212 \h </w:instrText>
            </w:r>
            <w:r w:rsidR="00273CF6">
              <w:rPr>
                <w:noProof/>
                <w:webHidden/>
              </w:rPr>
            </w:r>
            <w:r w:rsidR="00273CF6">
              <w:rPr>
                <w:noProof/>
                <w:webHidden/>
              </w:rPr>
              <w:fldChar w:fldCharType="separate"/>
            </w:r>
            <w:r w:rsidR="007160E8">
              <w:rPr>
                <w:noProof/>
                <w:webHidden/>
              </w:rPr>
              <w:t>23</w:t>
            </w:r>
            <w:r w:rsidR="00273CF6">
              <w:rPr>
                <w:noProof/>
                <w:webHidden/>
              </w:rPr>
              <w:fldChar w:fldCharType="end"/>
            </w:r>
          </w:hyperlink>
        </w:p>
        <w:p w14:paraId="625DD0A9" w14:textId="4993825A" w:rsidR="00273CF6" w:rsidRDefault="002706CB">
          <w:pPr>
            <w:pStyle w:val="TOC2"/>
            <w:tabs>
              <w:tab w:val="right" w:leader="dot" w:pos="10196"/>
            </w:tabs>
            <w:rPr>
              <w:rFonts w:eastAsiaTheme="minorEastAsia"/>
              <w:noProof/>
              <w:color w:val="auto"/>
              <w:lang w:eastAsia="en-AU"/>
            </w:rPr>
          </w:pPr>
          <w:hyperlink w:anchor="_Toc100757213" w:history="1">
            <w:r w:rsidR="00273CF6" w:rsidRPr="00F66FA9">
              <w:rPr>
                <w:rStyle w:val="Hyperlink"/>
                <w:noProof/>
              </w:rPr>
              <w:t>Speed enforcement strategy</w:t>
            </w:r>
            <w:r w:rsidR="00273CF6">
              <w:rPr>
                <w:noProof/>
                <w:webHidden/>
              </w:rPr>
              <w:tab/>
            </w:r>
            <w:r w:rsidR="00273CF6">
              <w:rPr>
                <w:noProof/>
                <w:webHidden/>
              </w:rPr>
              <w:fldChar w:fldCharType="begin"/>
            </w:r>
            <w:r w:rsidR="00273CF6">
              <w:rPr>
                <w:noProof/>
                <w:webHidden/>
              </w:rPr>
              <w:instrText xml:space="preserve"> PAGEREF _Toc100757213 \h </w:instrText>
            </w:r>
            <w:r w:rsidR="00273CF6">
              <w:rPr>
                <w:noProof/>
                <w:webHidden/>
              </w:rPr>
            </w:r>
            <w:r w:rsidR="00273CF6">
              <w:rPr>
                <w:noProof/>
                <w:webHidden/>
              </w:rPr>
              <w:fldChar w:fldCharType="separate"/>
            </w:r>
            <w:r w:rsidR="007160E8">
              <w:rPr>
                <w:noProof/>
                <w:webHidden/>
              </w:rPr>
              <w:t>23</w:t>
            </w:r>
            <w:r w:rsidR="00273CF6">
              <w:rPr>
                <w:noProof/>
                <w:webHidden/>
              </w:rPr>
              <w:fldChar w:fldCharType="end"/>
            </w:r>
          </w:hyperlink>
        </w:p>
        <w:p w14:paraId="441ADE34" w14:textId="083E728E" w:rsidR="00273CF6" w:rsidRDefault="002706CB">
          <w:pPr>
            <w:pStyle w:val="TOC2"/>
            <w:tabs>
              <w:tab w:val="right" w:leader="dot" w:pos="10196"/>
            </w:tabs>
            <w:rPr>
              <w:rFonts w:eastAsiaTheme="minorEastAsia"/>
              <w:noProof/>
              <w:color w:val="auto"/>
              <w:lang w:eastAsia="en-AU"/>
            </w:rPr>
          </w:pPr>
          <w:hyperlink w:anchor="_Toc100757214" w:history="1">
            <w:r w:rsidR="00273CF6" w:rsidRPr="00F66FA9">
              <w:rPr>
                <w:rStyle w:val="Hyperlink"/>
                <w:noProof/>
              </w:rPr>
              <w:t>Enforcement of high-risk behaviours</w:t>
            </w:r>
            <w:r w:rsidR="00273CF6">
              <w:rPr>
                <w:noProof/>
                <w:webHidden/>
              </w:rPr>
              <w:tab/>
            </w:r>
            <w:r w:rsidR="00273CF6">
              <w:rPr>
                <w:noProof/>
                <w:webHidden/>
              </w:rPr>
              <w:fldChar w:fldCharType="begin"/>
            </w:r>
            <w:r w:rsidR="00273CF6">
              <w:rPr>
                <w:noProof/>
                <w:webHidden/>
              </w:rPr>
              <w:instrText xml:space="preserve"> PAGEREF _Toc100757214 \h </w:instrText>
            </w:r>
            <w:r w:rsidR="00273CF6">
              <w:rPr>
                <w:noProof/>
                <w:webHidden/>
              </w:rPr>
            </w:r>
            <w:r w:rsidR="00273CF6">
              <w:rPr>
                <w:noProof/>
                <w:webHidden/>
              </w:rPr>
              <w:fldChar w:fldCharType="separate"/>
            </w:r>
            <w:r w:rsidR="007160E8">
              <w:rPr>
                <w:noProof/>
                <w:webHidden/>
              </w:rPr>
              <w:t>23</w:t>
            </w:r>
            <w:r w:rsidR="00273CF6">
              <w:rPr>
                <w:noProof/>
                <w:webHidden/>
              </w:rPr>
              <w:fldChar w:fldCharType="end"/>
            </w:r>
          </w:hyperlink>
        </w:p>
        <w:p w14:paraId="55CB3F90" w14:textId="22B58A2B" w:rsidR="00273CF6" w:rsidRDefault="002706CB">
          <w:pPr>
            <w:pStyle w:val="TOC2"/>
            <w:tabs>
              <w:tab w:val="right" w:leader="dot" w:pos="10196"/>
            </w:tabs>
            <w:rPr>
              <w:rFonts w:eastAsiaTheme="minorEastAsia"/>
              <w:noProof/>
              <w:color w:val="auto"/>
              <w:lang w:eastAsia="en-AU"/>
            </w:rPr>
          </w:pPr>
          <w:hyperlink w:anchor="_Toc100757215" w:history="1">
            <w:r w:rsidR="00273CF6" w:rsidRPr="00F66FA9">
              <w:rPr>
                <w:rStyle w:val="Hyperlink"/>
                <w:noProof/>
              </w:rPr>
              <w:t>Automated Traffic Enforcement Program</w:t>
            </w:r>
            <w:r w:rsidR="00273CF6">
              <w:rPr>
                <w:noProof/>
                <w:webHidden/>
              </w:rPr>
              <w:tab/>
            </w:r>
            <w:r w:rsidR="00273CF6">
              <w:rPr>
                <w:noProof/>
                <w:webHidden/>
              </w:rPr>
              <w:fldChar w:fldCharType="begin"/>
            </w:r>
            <w:r w:rsidR="00273CF6">
              <w:rPr>
                <w:noProof/>
                <w:webHidden/>
              </w:rPr>
              <w:instrText xml:space="preserve"> PAGEREF _Toc100757215 \h </w:instrText>
            </w:r>
            <w:r w:rsidR="00273CF6">
              <w:rPr>
                <w:noProof/>
                <w:webHidden/>
              </w:rPr>
            </w:r>
            <w:r w:rsidR="00273CF6">
              <w:rPr>
                <w:noProof/>
                <w:webHidden/>
              </w:rPr>
              <w:fldChar w:fldCharType="separate"/>
            </w:r>
            <w:r w:rsidR="007160E8">
              <w:rPr>
                <w:noProof/>
                <w:webHidden/>
              </w:rPr>
              <w:t>24</w:t>
            </w:r>
            <w:r w:rsidR="00273CF6">
              <w:rPr>
                <w:noProof/>
                <w:webHidden/>
              </w:rPr>
              <w:fldChar w:fldCharType="end"/>
            </w:r>
          </w:hyperlink>
        </w:p>
        <w:p w14:paraId="71526CDF" w14:textId="0824A248" w:rsidR="00273CF6" w:rsidRDefault="002706CB">
          <w:pPr>
            <w:pStyle w:val="TOC2"/>
            <w:tabs>
              <w:tab w:val="right" w:leader="dot" w:pos="10196"/>
            </w:tabs>
            <w:rPr>
              <w:rFonts w:eastAsiaTheme="minorEastAsia"/>
              <w:noProof/>
              <w:color w:val="auto"/>
              <w:lang w:eastAsia="en-AU"/>
            </w:rPr>
          </w:pPr>
          <w:hyperlink w:anchor="_Toc100757216" w:history="1">
            <w:r w:rsidR="00273CF6" w:rsidRPr="00F66FA9">
              <w:rPr>
                <w:rStyle w:val="Hyperlink"/>
                <w:noProof/>
              </w:rPr>
              <w:t>High-risk motorcycling enforcement</w:t>
            </w:r>
            <w:r w:rsidR="00273CF6">
              <w:rPr>
                <w:noProof/>
                <w:webHidden/>
              </w:rPr>
              <w:tab/>
            </w:r>
            <w:r w:rsidR="00273CF6">
              <w:rPr>
                <w:noProof/>
                <w:webHidden/>
              </w:rPr>
              <w:fldChar w:fldCharType="begin"/>
            </w:r>
            <w:r w:rsidR="00273CF6">
              <w:rPr>
                <w:noProof/>
                <w:webHidden/>
              </w:rPr>
              <w:instrText xml:space="preserve"> PAGEREF _Toc100757216 \h </w:instrText>
            </w:r>
            <w:r w:rsidR="00273CF6">
              <w:rPr>
                <w:noProof/>
                <w:webHidden/>
              </w:rPr>
            </w:r>
            <w:r w:rsidR="00273CF6">
              <w:rPr>
                <w:noProof/>
                <w:webHidden/>
              </w:rPr>
              <w:fldChar w:fldCharType="separate"/>
            </w:r>
            <w:r w:rsidR="007160E8">
              <w:rPr>
                <w:noProof/>
                <w:webHidden/>
              </w:rPr>
              <w:t>24</w:t>
            </w:r>
            <w:r w:rsidR="00273CF6">
              <w:rPr>
                <w:noProof/>
                <w:webHidden/>
              </w:rPr>
              <w:fldChar w:fldCharType="end"/>
            </w:r>
          </w:hyperlink>
        </w:p>
        <w:p w14:paraId="0227A6FE" w14:textId="3C98DF09" w:rsidR="00273CF6" w:rsidRDefault="002706CB">
          <w:pPr>
            <w:pStyle w:val="TOC2"/>
            <w:tabs>
              <w:tab w:val="right" w:leader="dot" w:pos="10196"/>
            </w:tabs>
            <w:rPr>
              <w:rFonts w:eastAsiaTheme="minorEastAsia"/>
              <w:noProof/>
              <w:color w:val="auto"/>
              <w:lang w:eastAsia="en-AU"/>
            </w:rPr>
          </w:pPr>
          <w:hyperlink w:anchor="_Toc100757217" w:history="1">
            <w:r w:rsidR="00273CF6" w:rsidRPr="00F66FA9">
              <w:rPr>
                <w:rStyle w:val="Hyperlink"/>
                <w:noProof/>
              </w:rPr>
              <w:t>Road Rules Awareness</w:t>
            </w:r>
            <w:r w:rsidR="00273CF6">
              <w:rPr>
                <w:noProof/>
                <w:webHidden/>
              </w:rPr>
              <w:tab/>
            </w:r>
            <w:r w:rsidR="00273CF6">
              <w:rPr>
                <w:noProof/>
                <w:webHidden/>
              </w:rPr>
              <w:fldChar w:fldCharType="begin"/>
            </w:r>
            <w:r w:rsidR="00273CF6">
              <w:rPr>
                <w:noProof/>
                <w:webHidden/>
              </w:rPr>
              <w:instrText xml:space="preserve"> PAGEREF _Toc100757217 \h </w:instrText>
            </w:r>
            <w:r w:rsidR="00273CF6">
              <w:rPr>
                <w:noProof/>
                <w:webHidden/>
              </w:rPr>
            </w:r>
            <w:r w:rsidR="00273CF6">
              <w:rPr>
                <w:noProof/>
                <w:webHidden/>
              </w:rPr>
              <w:fldChar w:fldCharType="separate"/>
            </w:r>
            <w:r w:rsidR="007160E8">
              <w:rPr>
                <w:noProof/>
                <w:webHidden/>
              </w:rPr>
              <w:t>25</w:t>
            </w:r>
            <w:r w:rsidR="00273CF6">
              <w:rPr>
                <w:noProof/>
                <w:webHidden/>
              </w:rPr>
              <w:fldChar w:fldCharType="end"/>
            </w:r>
          </w:hyperlink>
        </w:p>
        <w:p w14:paraId="463E1B0A" w14:textId="59DDAB2E" w:rsidR="00273CF6" w:rsidRDefault="002706CB">
          <w:pPr>
            <w:pStyle w:val="TOC2"/>
            <w:tabs>
              <w:tab w:val="right" w:leader="dot" w:pos="10196"/>
            </w:tabs>
            <w:rPr>
              <w:rFonts w:eastAsiaTheme="minorEastAsia"/>
              <w:noProof/>
              <w:color w:val="auto"/>
              <w:lang w:eastAsia="en-AU"/>
            </w:rPr>
          </w:pPr>
          <w:hyperlink w:anchor="_Toc100757218" w:history="1">
            <w:r w:rsidR="00273CF6" w:rsidRPr="00F66FA9">
              <w:rPr>
                <w:rStyle w:val="Hyperlink"/>
                <w:noProof/>
              </w:rPr>
              <w:t>Tourist road safety signage program</w:t>
            </w:r>
            <w:r w:rsidR="00273CF6">
              <w:rPr>
                <w:noProof/>
                <w:webHidden/>
              </w:rPr>
              <w:tab/>
            </w:r>
            <w:r w:rsidR="00273CF6">
              <w:rPr>
                <w:noProof/>
                <w:webHidden/>
              </w:rPr>
              <w:fldChar w:fldCharType="begin"/>
            </w:r>
            <w:r w:rsidR="00273CF6">
              <w:rPr>
                <w:noProof/>
                <w:webHidden/>
              </w:rPr>
              <w:instrText xml:space="preserve"> PAGEREF _Toc100757218 \h </w:instrText>
            </w:r>
            <w:r w:rsidR="00273CF6">
              <w:rPr>
                <w:noProof/>
                <w:webHidden/>
              </w:rPr>
            </w:r>
            <w:r w:rsidR="00273CF6">
              <w:rPr>
                <w:noProof/>
                <w:webHidden/>
              </w:rPr>
              <w:fldChar w:fldCharType="separate"/>
            </w:r>
            <w:r w:rsidR="007160E8">
              <w:rPr>
                <w:noProof/>
                <w:webHidden/>
              </w:rPr>
              <w:t>26</w:t>
            </w:r>
            <w:r w:rsidR="00273CF6">
              <w:rPr>
                <w:noProof/>
                <w:webHidden/>
              </w:rPr>
              <w:fldChar w:fldCharType="end"/>
            </w:r>
          </w:hyperlink>
        </w:p>
        <w:p w14:paraId="57A03463" w14:textId="2E361495" w:rsidR="00273CF6" w:rsidRDefault="002706CB">
          <w:pPr>
            <w:pStyle w:val="TOC2"/>
            <w:tabs>
              <w:tab w:val="right" w:leader="dot" w:pos="10196"/>
            </w:tabs>
            <w:rPr>
              <w:rFonts w:eastAsiaTheme="minorEastAsia"/>
              <w:noProof/>
              <w:color w:val="auto"/>
              <w:lang w:eastAsia="en-AU"/>
            </w:rPr>
          </w:pPr>
          <w:hyperlink w:anchor="_Toc100757219" w:history="1">
            <w:r w:rsidR="00273CF6" w:rsidRPr="00F66FA9">
              <w:rPr>
                <w:rStyle w:val="Hyperlink"/>
                <w:noProof/>
              </w:rPr>
              <w:t>Responsive electronic signage trial</w:t>
            </w:r>
            <w:r w:rsidR="00273CF6">
              <w:rPr>
                <w:noProof/>
                <w:webHidden/>
              </w:rPr>
              <w:tab/>
            </w:r>
            <w:r w:rsidR="00273CF6">
              <w:rPr>
                <w:noProof/>
                <w:webHidden/>
              </w:rPr>
              <w:fldChar w:fldCharType="begin"/>
            </w:r>
            <w:r w:rsidR="00273CF6">
              <w:rPr>
                <w:noProof/>
                <w:webHidden/>
              </w:rPr>
              <w:instrText xml:space="preserve"> PAGEREF _Toc100757219 \h </w:instrText>
            </w:r>
            <w:r w:rsidR="00273CF6">
              <w:rPr>
                <w:noProof/>
                <w:webHidden/>
              </w:rPr>
            </w:r>
            <w:r w:rsidR="00273CF6">
              <w:rPr>
                <w:noProof/>
                <w:webHidden/>
              </w:rPr>
              <w:fldChar w:fldCharType="separate"/>
            </w:r>
            <w:r w:rsidR="007160E8">
              <w:rPr>
                <w:noProof/>
                <w:webHidden/>
              </w:rPr>
              <w:t>26</w:t>
            </w:r>
            <w:r w:rsidR="00273CF6">
              <w:rPr>
                <w:noProof/>
                <w:webHidden/>
              </w:rPr>
              <w:fldChar w:fldCharType="end"/>
            </w:r>
          </w:hyperlink>
        </w:p>
        <w:p w14:paraId="38069E12" w14:textId="4D09F4FF" w:rsidR="00273CF6" w:rsidRDefault="002706CB">
          <w:pPr>
            <w:pStyle w:val="TOC2"/>
            <w:tabs>
              <w:tab w:val="right" w:leader="dot" w:pos="10196"/>
            </w:tabs>
            <w:rPr>
              <w:rFonts w:eastAsiaTheme="minorEastAsia"/>
              <w:noProof/>
              <w:color w:val="auto"/>
              <w:lang w:eastAsia="en-AU"/>
            </w:rPr>
          </w:pPr>
          <w:hyperlink w:anchor="_Toc100757220" w:history="1">
            <w:r w:rsidR="00273CF6" w:rsidRPr="00F66FA9">
              <w:rPr>
                <w:rStyle w:val="Hyperlink"/>
                <w:noProof/>
              </w:rPr>
              <w:t>Tourist education materials</w:t>
            </w:r>
            <w:r w:rsidR="00273CF6">
              <w:rPr>
                <w:noProof/>
                <w:webHidden/>
              </w:rPr>
              <w:tab/>
            </w:r>
            <w:r w:rsidR="00273CF6">
              <w:rPr>
                <w:noProof/>
                <w:webHidden/>
              </w:rPr>
              <w:fldChar w:fldCharType="begin"/>
            </w:r>
            <w:r w:rsidR="00273CF6">
              <w:rPr>
                <w:noProof/>
                <w:webHidden/>
              </w:rPr>
              <w:instrText xml:space="preserve"> PAGEREF _Toc100757220 \h </w:instrText>
            </w:r>
            <w:r w:rsidR="00273CF6">
              <w:rPr>
                <w:noProof/>
                <w:webHidden/>
              </w:rPr>
            </w:r>
            <w:r w:rsidR="00273CF6">
              <w:rPr>
                <w:noProof/>
                <w:webHidden/>
              </w:rPr>
              <w:fldChar w:fldCharType="separate"/>
            </w:r>
            <w:r w:rsidR="007160E8">
              <w:rPr>
                <w:noProof/>
                <w:webHidden/>
              </w:rPr>
              <w:t>26</w:t>
            </w:r>
            <w:r w:rsidR="00273CF6">
              <w:rPr>
                <w:noProof/>
                <w:webHidden/>
              </w:rPr>
              <w:fldChar w:fldCharType="end"/>
            </w:r>
          </w:hyperlink>
        </w:p>
        <w:p w14:paraId="70EAE5CA" w14:textId="716E1018" w:rsidR="00273CF6" w:rsidRDefault="002706CB">
          <w:pPr>
            <w:pStyle w:val="TOC2"/>
            <w:tabs>
              <w:tab w:val="right" w:leader="dot" w:pos="10196"/>
            </w:tabs>
            <w:rPr>
              <w:rFonts w:eastAsiaTheme="minorEastAsia"/>
              <w:noProof/>
              <w:color w:val="auto"/>
              <w:lang w:eastAsia="en-AU"/>
            </w:rPr>
          </w:pPr>
          <w:hyperlink w:anchor="_Toc100757221" w:history="1">
            <w:r w:rsidR="00273CF6" w:rsidRPr="00F66FA9">
              <w:rPr>
                <w:rStyle w:val="Hyperlink"/>
                <w:noProof/>
              </w:rPr>
              <w:t>Strategic partnerships</w:t>
            </w:r>
            <w:r w:rsidR="00273CF6">
              <w:rPr>
                <w:noProof/>
                <w:webHidden/>
              </w:rPr>
              <w:tab/>
            </w:r>
            <w:r w:rsidR="00273CF6">
              <w:rPr>
                <w:noProof/>
                <w:webHidden/>
              </w:rPr>
              <w:fldChar w:fldCharType="begin"/>
            </w:r>
            <w:r w:rsidR="00273CF6">
              <w:rPr>
                <w:noProof/>
                <w:webHidden/>
              </w:rPr>
              <w:instrText xml:space="preserve"> PAGEREF _Toc100757221 \h </w:instrText>
            </w:r>
            <w:r w:rsidR="00273CF6">
              <w:rPr>
                <w:noProof/>
                <w:webHidden/>
              </w:rPr>
            </w:r>
            <w:r w:rsidR="00273CF6">
              <w:rPr>
                <w:noProof/>
                <w:webHidden/>
              </w:rPr>
              <w:fldChar w:fldCharType="separate"/>
            </w:r>
            <w:r w:rsidR="007160E8">
              <w:rPr>
                <w:noProof/>
                <w:webHidden/>
              </w:rPr>
              <w:t>27</w:t>
            </w:r>
            <w:r w:rsidR="00273CF6">
              <w:rPr>
                <w:noProof/>
                <w:webHidden/>
              </w:rPr>
              <w:fldChar w:fldCharType="end"/>
            </w:r>
          </w:hyperlink>
        </w:p>
        <w:p w14:paraId="7E7E5AA2" w14:textId="282A35AC" w:rsidR="00273CF6" w:rsidRDefault="002706CB">
          <w:pPr>
            <w:pStyle w:val="TOC2"/>
            <w:tabs>
              <w:tab w:val="right" w:leader="dot" w:pos="10196"/>
            </w:tabs>
            <w:rPr>
              <w:rFonts w:eastAsiaTheme="minorEastAsia"/>
              <w:noProof/>
              <w:color w:val="auto"/>
              <w:lang w:eastAsia="en-AU"/>
            </w:rPr>
          </w:pPr>
          <w:hyperlink w:anchor="_Toc100757222" w:history="1">
            <w:r w:rsidR="00273CF6" w:rsidRPr="00F66FA9">
              <w:rPr>
                <w:rStyle w:val="Hyperlink"/>
                <w:noProof/>
              </w:rPr>
              <w:t>Tourist education at gateway entry points</w:t>
            </w:r>
            <w:r w:rsidR="00273CF6">
              <w:rPr>
                <w:noProof/>
                <w:webHidden/>
              </w:rPr>
              <w:tab/>
            </w:r>
            <w:r w:rsidR="00273CF6">
              <w:rPr>
                <w:noProof/>
                <w:webHidden/>
              </w:rPr>
              <w:fldChar w:fldCharType="begin"/>
            </w:r>
            <w:r w:rsidR="00273CF6">
              <w:rPr>
                <w:noProof/>
                <w:webHidden/>
              </w:rPr>
              <w:instrText xml:space="preserve"> PAGEREF _Toc100757222 \h </w:instrText>
            </w:r>
            <w:r w:rsidR="00273CF6">
              <w:rPr>
                <w:noProof/>
                <w:webHidden/>
              </w:rPr>
            </w:r>
            <w:r w:rsidR="00273CF6">
              <w:rPr>
                <w:noProof/>
                <w:webHidden/>
              </w:rPr>
              <w:fldChar w:fldCharType="separate"/>
            </w:r>
            <w:r w:rsidR="007160E8">
              <w:rPr>
                <w:noProof/>
                <w:webHidden/>
              </w:rPr>
              <w:t>27</w:t>
            </w:r>
            <w:r w:rsidR="00273CF6">
              <w:rPr>
                <w:noProof/>
                <w:webHidden/>
              </w:rPr>
              <w:fldChar w:fldCharType="end"/>
            </w:r>
          </w:hyperlink>
        </w:p>
        <w:p w14:paraId="5067FA8D" w14:textId="6F3A74F0" w:rsidR="00273CF6" w:rsidRDefault="002706CB">
          <w:pPr>
            <w:pStyle w:val="TOC2"/>
            <w:tabs>
              <w:tab w:val="right" w:leader="dot" w:pos="10196"/>
            </w:tabs>
            <w:rPr>
              <w:rFonts w:eastAsiaTheme="minorEastAsia"/>
              <w:noProof/>
              <w:color w:val="auto"/>
              <w:lang w:eastAsia="en-AU"/>
            </w:rPr>
          </w:pPr>
          <w:hyperlink w:anchor="_Toc100757223" w:history="1">
            <w:r w:rsidR="00273CF6" w:rsidRPr="00F66FA9">
              <w:rPr>
                <w:rStyle w:val="Hyperlink"/>
                <w:noProof/>
              </w:rPr>
              <w:t>Stakeholder alliances</w:t>
            </w:r>
            <w:r w:rsidR="00273CF6">
              <w:rPr>
                <w:noProof/>
                <w:webHidden/>
              </w:rPr>
              <w:tab/>
            </w:r>
            <w:r w:rsidR="00273CF6">
              <w:rPr>
                <w:noProof/>
                <w:webHidden/>
              </w:rPr>
              <w:fldChar w:fldCharType="begin"/>
            </w:r>
            <w:r w:rsidR="00273CF6">
              <w:rPr>
                <w:noProof/>
                <w:webHidden/>
              </w:rPr>
              <w:instrText xml:space="preserve"> PAGEREF _Toc100757223 \h </w:instrText>
            </w:r>
            <w:r w:rsidR="00273CF6">
              <w:rPr>
                <w:noProof/>
                <w:webHidden/>
              </w:rPr>
            </w:r>
            <w:r w:rsidR="00273CF6">
              <w:rPr>
                <w:noProof/>
                <w:webHidden/>
              </w:rPr>
              <w:fldChar w:fldCharType="separate"/>
            </w:r>
            <w:r w:rsidR="007160E8">
              <w:rPr>
                <w:noProof/>
                <w:webHidden/>
              </w:rPr>
              <w:t>27</w:t>
            </w:r>
            <w:r w:rsidR="00273CF6">
              <w:rPr>
                <w:noProof/>
                <w:webHidden/>
              </w:rPr>
              <w:fldChar w:fldCharType="end"/>
            </w:r>
          </w:hyperlink>
        </w:p>
        <w:p w14:paraId="4003DD3F" w14:textId="4569C77E" w:rsidR="00273CF6" w:rsidRDefault="002706CB">
          <w:pPr>
            <w:pStyle w:val="TOC2"/>
            <w:tabs>
              <w:tab w:val="right" w:leader="dot" w:pos="10196"/>
            </w:tabs>
            <w:rPr>
              <w:rFonts w:eastAsiaTheme="minorEastAsia"/>
              <w:noProof/>
              <w:color w:val="auto"/>
              <w:lang w:eastAsia="en-AU"/>
            </w:rPr>
          </w:pPr>
          <w:hyperlink w:anchor="_Toc100757224" w:history="1">
            <w:r w:rsidR="00273CF6" w:rsidRPr="00F66FA9">
              <w:rPr>
                <w:rStyle w:val="Hyperlink"/>
                <w:noProof/>
              </w:rPr>
              <w:t>Australasian New Car Assessment Program (ANCAP)</w:t>
            </w:r>
            <w:r w:rsidR="00273CF6">
              <w:rPr>
                <w:noProof/>
                <w:webHidden/>
              </w:rPr>
              <w:tab/>
            </w:r>
            <w:r w:rsidR="00273CF6">
              <w:rPr>
                <w:noProof/>
                <w:webHidden/>
              </w:rPr>
              <w:fldChar w:fldCharType="begin"/>
            </w:r>
            <w:r w:rsidR="00273CF6">
              <w:rPr>
                <w:noProof/>
                <w:webHidden/>
              </w:rPr>
              <w:instrText xml:space="preserve"> PAGEREF _Toc100757224 \h </w:instrText>
            </w:r>
            <w:r w:rsidR="00273CF6">
              <w:rPr>
                <w:noProof/>
                <w:webHidden/>
              </w:rPr>
            </w:r>
            <w:r w:rsidR="00273CF6">
              <w:rPr>
                <w:noProof/>
                <w:webHidden/>
              </w:rPr>
              <w:fldChar w:fldCharType="separate"/>
            </w:r>
            <w:r w:rsidR="007160E8">
              <w:rPr>
                <w:noProof/>
                <w:webHidden/>
              </w:rPr>
              <w:t>28</w:t>
            </w:r>
            <w:r w:rsidR="00273CF6">
              <w:rPr>
                <w:noProof/>
                <w:webHidden/>
              </w:rPr>
              <w:fldChar w:fldCharType="end"/>
            </w:r>
          </w:hyperlink>
        </w:p>
        <w:p w14:paraId="6F4B948C" w14:textId="3EB88BF0" w:rsidR="00273CF6" w:rsidRDefault="002706CB">
          <w:pPr>
            <w:pStyle w:val="TOC2"/>
            <w:tabs>
              <w:tab w:val="right" w:leader="dot" w:pos="10196"/>
            </w:tabs>
            <w:rPr>
              <w:rFonts w:eastAsiaTheme="minorEastAsia"/>
              <w:noProof/>
              <w:color w:val="auto"/>
              <w:lang w:eastAsia="en-AU"/>
            </w:rPr>
          </w:pPr>
          <w:hyperlink w:anchor="_Toc100757225" w:history="1">
            <w:r w:rsidR="00273CF6" w:rsidRPr="00F66FA9">
              <w:rPr>
                <w:rStyle w:val="Hyperlink"/>
                <w:noProof/>
              </w:rPr>
              <w:t>Safer cars for young drivers</w:t>
            </w:r>
            <w:r w:rsidR="00273CF6">
              <w:rPr>
                <w:noProof/>
                <w:webHidden/>
              </w:rPr>
              <w:tab/>
            </w:r>
            <w:r w:rsidR="00273CF6">
              <w:rPr>
                <w:noProof/>
                <w:webHidden/>
              </w:rPr>
              <w:fldChar w:fldCharType="begin"/>
            </w:r>
            <w:r w:rsidR="00273CF6">
              <w:rPr>
                <w:noProof/>
                <w:webHidden/>
              </w:rPr>
              <w:instrText xml:space="preserve"> PAGEREF _Toc100757225 \h </w:instrText>
            </w:r>
            <w:r w:rsidR="00273CF6">
              <w:rPr>
                <w:noProof/>
                <w:webHidden/>
              </w:rPr>
            </w:r>
            <w:r w:rsidR="00273CF6">
              <w:rPr>
                <w:noProof/>
                <w:webHidden/>
              </w:rPr>
              <w:fldChar w:fldCharType="separate"/>
            </w:r>
            <w:r w:rsidR="007160E8">
              <w:rPr>
                <w:noProof/>
                <w:webHidden/>
              </w:rPr>
              <w:t>28</w:t>
            </w:r>
            <w:r w:rsidR="00273CF6">
              <w:rPr>
                <w:noProof/>
                <w:webHidden/>
              </w:rPr>
              <w:fldChar w:fldCharType="end"/>
            </w:r>
          </w:hyperlink>
        </w:p>
        <w:p w14:paraId="418EB6D2" w14:textId="6BE6DEA3" w:rsidR="00273CF6" w:rsidRDefault="002706CB">
          <w:pPr>
            <w:pStyle w:val="TOC2"/>
            <w:tabs>
              <w:tab w:val="right" w:leader="dot" w:pos="10196"/>
            </w:tabs>
            <w:rPr>
              <w:rFonts w:eastAsiaTheme="minorEastAsia"/>
              <w:noProof/>
              <w:color w:val="auto"/>
              <w:lang w:eastAsia="en-AU"/>
            </w:rPr>
          </w:pPr>
          <w:hyperlink w:anchor="_Toc100757226" w:history="1">
            <w:r w:rsidR="00273CF6" w:rsidRPr="00F66FA9">
              <w:rPr>
                <w:rStyle w:val="Hyperlink"/>
                <w:noProof/>
              </w:rPr>
              <w:t>Autonomous vehicle and crash avoidance readiness</w:t>
            </w:r>
            <w:r w:rsidR="00273CF6">
              <w:rPr>
                <w:noProof/>
                <w:webHidden/>
              </w:rPr>
              <w:tab/>
            </w:r>
            <w:r w:rsidR="00273CF6">
              <w:rPr>
                <w:noProof/>
                <w:webHidden/>
              </w:rPr>
              <w:fldChar w:fldCharType="begin"/>
            </w:r>
            <w:r w:rsidR="00273CF6">
              <w:rPr>
                <w:noProof/>
                <w:webHidden/>
              </w:rPr>
              <w:instrText xml:space="preserve"> PAGEREF _Toc100757226 \h </w:instrText>
            </w:r>
            <w:r w:rsidR="00273CF6">
              <w:rPr>
                <w:noProof/>
                <w:webHidden/>
              </w:rPr>
            </w:r>
            <w:r w:rsidR="00273CF6">
              <w:rPr>
                <w:noProof/>
                <w:webHidden/>
              </w:rPr>
              <w:fldChar w:fldCharType="separate"/>
            </w:r>
            <w:r w:rsidR="007160E8">
              <w:rPr>
                <w:noProof/>
                <w:webHidden/>
              </w:rPr>
              <w:t>28</w:t>
            </w:r>
            <w:r w:rsidR="00273CF6">
              <w:rPr>
                <w:noProof/>
                <w:webHidden/>
              </w:rPr>
              <w:fldChar w:fldCharType="end"/>
            </w:r>
          </w:hyperlink>
        </w:p>
        <w:p w14:paraId="1B0868CA" w14:textId="4FEE7A22" w:rsidR="00273CF6" w:rsidRDefault="002706CB">
          <w:pPr>
            <w:pStyle w:val="TOC2"/>
            <w:tabs>
              <w:tab w:val="right" w:leader="dot" w:pos="10196"/>
            </w:tabs>
            <w:rPr>
              <w:rFonts w:eastAsiaTheme="minorEastAsia"/>
              <w:noProof/>
              <w:color w:val="auto"/>
              <w:lang w:eastAsia="en-AU"/>
            </w:rPr>
          </w:pPr>
          <w:hyperlink w:anchor="_Toc100757227" w:history="1">
            <w:r w:rsidR="00273CF6" w:rsidRPr="00F66FA9">
              <w:rPr>
                <w:rStyle w:val="Hyperlink"/>
                <w:noProof/>
              </w:rPr>
              <w:t>Workplace driver safety</w:t>
            </w:r>
            <w:r w:rsidR="00273CF6">
              <w:rPr>
                <w:noProof/>
                <w:webHidden/>
              </w:rPr>
              <w:tab/>
            </w:r>
            <w:r w:rsidR="00273CF6">
              <w:rPr>
                <w:noProof/>
                <w:webHidden/>
              </w:rPr>
              <w:fldChar w:fldCharType="begin"/>
            </w:r>
            <w:r w:rsidR="00273CF6">
              <w:rPr>
                <w:noProof/>
                <w:webHidden/>
              </w:rPr>
              <w:instrText xml:space="preserve"> PAGEREF _Toc100757227 \h </w:instrText>
            </w:r>
            <w:r w:rsidR="00273CF6">
              <w:rPr>
                <w:noProof/>
                <w:webHidden/>
              </w:rPr>
            </w:r>
            <w:r w:rsidR="00273CF6">
              <w:rPr>
                <w:noProof/>
                <w:webHidden/>
              </w:rPr>
              <w:fldChar w:fldCharType="separate"/>
            </w:r>
            <w:r w:rsidR="007160E8">
              <w:rPr>
                <w:noProof/>
                <w:webHidden/>
              </w:rPr>
              <w:t>29</w:t>
            </w:r>
            <w:r w:rsidR="00273CF6">
              <w:rPr>
                <w:noProof/>
                <w:webHidden/>
              </w:rPr>
              <w:fldChar w:fldCharType="end"/>
            </w:r>
          </w:hyperlink>
        </w:p>
        <w:p w14:paraId="2CA8C056" w14:textId="7697D225" w:rsidR="00273CF6" w:rsidRDefault="002706CB">
          <w:pPr>
            <w:pStyle w:val="TOC2"/>
            <w:tabs>
              <w:tab w:val="right" w:leader="dot" w:pos="10196"/>
            </w:tabs>
            <w:rPr>
              <w:rFonts w:eastAsiaTheme="minorEastAsia"/>
              <w:noProof/>
              <w:color w:val="auto"/>
              <w:lang w:eastAsia="en-AU"/>
            </w:rPr>
          </w:pPr>
          <w:hyperlink w:anchor="_Toc100757228" w:history="1">
            <w:r w:rsidR="00273CF6" w:rsidRPr="00F66FA9">
              <w:rPr>
                <w:rStyle w:val="Hyperlink"/>
                <w:noProof/>
              </w:rPr>
              <w:t>Light vehicle strategy</w:t>
            </w:r>
            <w:r w:rsidR="00273CF6">
              <w:rPr>
                <w:noProof/>
                <w:webHidden/>
              </w:rPr>
              <w:tab/>
            </w:r>
            <w:r w:rsidR="00273CF6">
              <w:rPr>
                <w:noProof/>
                <w:webHidden/>
              </w:rPr>
              <w:fldChar w:fldCharType="begin"/>
            </w:r>
            <w:r w:rsidR="00273CF6">
              <w:rPr>
                <w:noProof/>
                <w:webHidden/>
              </w:rPr>
              <w:instrText xml:space="preserve"> PAGEREF _Toc100757228 \h </w:instrText>
            </w:r>
            <w:r w:rsidR="00273CF6">
              <w:rPr>
                <w:noProof/>
                <w:webHidden/>
              </w:rPr>
            </w:r>
            <w:r w:rsidR="00273CF6">
              <w:rPr>
                <w:noProof/>
                <w:webHidden/>
              </w:rPr>
              <w:fldChar w:fldCharType="separate"/>
            </w:r>
            <w:r w:rsidR="007160E8">
              <w:rPr>
                <w:noProof/>
                <w:webHidden/>
              </w:rPr>
              <w:t>29</w:t>
            </w:r>
            <w:r w:rsidR="00273CF6">
              <w:rPr>
                <w:noProof/>
                <w:webHidden/>
              </w:rPr>
              <w:fldChar w:fldCharType="end"/>
            </w:r>
          </w:hyperlink>
        </w:p>
        <w:p w14:paraId="47026366" w14:textId="60E76A7F"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00757165"/>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00757166"/>
      <w:r w:rsidRPr="003C5B68">
        <w:rPr>
          <w:noProof/>
          <w:lang w:eastAsia="en-AU"/>
        </w:rPr>
        <w:t>Serious Casualties</w:t>
      </w:r>
      <w:bookmarkEnd w:id="3"/>
    </w:p>
    <w:p w14:paraId="49BBE385" w14:textId="77777777" w:rsidR="00E61354" w:rsidRPr="003C5B68" w:rsidRDefault="00E61354" w:rsidP="00E61354">
      <w:pPr>
        <w:suppressAutoHyphens/>
        <w:rPr>
          <w:noProof/>
          <w:lang w:eastAsia="en-AU"/>
        </w:rPr>
      </w:pPr>
      <w:r w:rsidRPr="00B63F9E">
        <w:rPr>
          <w:noProof/>
          <w:lang w:eastAsia="en-AU"/>
        </w:rPr>
        <w:t>The number of serious casualties in 202</w:t>
      </w:r>
      <w:r>
        <w:rPr>
          <w:noProof/>
          <w:lang w:eastAsia="en-AU"/>
        </w:rPr>
        <w:t>1</w:t>
      </w:r>
      <w:r w:rsidRPr="00B63F9E">
        <w:rPr>
          <w:noProof/>
          <w:lang w:eastAsia="en-AU"/>
        </w:rPr>
        <w:t xml:space="preserve"> was </w:t>
      </w:r>
      <w:r>
        <w:rPr>
          <w:noProof/>
          <w:lang w:eastAsia="en-AU"/>
        </w:rPr>
        <w:t>281</w:t>
      </w:r>
      <w:r w:rsidRPr="00B63F9E">
        <w:rPr>
          <w:noProof/>
          <w:lang w:eastAsia="en-AU"/>
        </w:rPr>
        <w:t xml:space="preserve">, compared to </w:t>
      </w:r>
      <w:r>
        <w:rPr>
          <w:noProof/>
          <w:lang w:eastAsia="en-AU"/>
        </w:rPr>
        <w:t>327</w:t>
      </w:r>
      <w:r w:rsidRPr="00B63F9E">
        <w:rPr>
          <w:noProof/>
          <w:lang w:eastAsia="en-AU"/>
        </w:rPr>
        <w:t xml:space="preserve"> in 20</w:t>
      </w:r>
      <w:r>
        <w:rPr>
          <w:noProof/>
          <w:lang w:eastAsia="en-AU"/>
        </w:rPr>
        <w:t>20</w:t>
      </w:r>
      <w:r w:rsidRPr="00B63F9E">
        <w:rPr>
          <w:noProof/>
          <w:lang w:eastAsia="en-AU"/>
        </w:rPr>
        <w:t xml:space="preserve">, a </w:t>
      </w:r>
      <w:r>
        <w:rPr>
          <w:noProof/>
          <w:lang w:eastAsia="en-AU"/>
        </w:rPr>
        <w:t>14.1</w:t>
      </w:r>
      <w:r w:rsidRPr="00B63F9E">
        <w:rPr>
          <w:noProof/>
          <w:lang w:eastAsia="en-AU"/>
        </w:rPr>
        <w:t xml:space="preserve"> per cent </w:t>
      </w:r>
      <w:r>
        <w:rPr>
          <w:noProof/>
          <w:lang w:eastAsia="en-AU"/>
        </w:rPr>
        <w:t>dec</w:t>
      </w:r>
      <w:r w:rsidRPr="00B63F9E">
        <w:rPr>
          <w:noProof/>
          <w:lang w:eastAsia="en-AU"/>
        </w:rPr>
        <w:t>rease. The 202</w:t>
      </w:r>
      <w:r>
        <w:rPr>
          <w:noProof/>
          <w:lang w:eastAsia="en-AU"/>
        </w:rPr>
        <w:t>1</w:t>
      </w:r>
      <w:r w:rsidRPr="00B63F9E">
        <w:rPr>
          <w:noProof/>
          <w:lang w:eastAsia="en-AU"/>
        </w:rPr>
        <w:t xml:space="preserve"> figure of </w:t>
      </w:r>
      <w:r>
        <w:rPr>
          <w:noProof/>
          <w:lang w:eastAsia="en-AU"/>
        </w:rPr>
        <w:t>281</w:t>
      </w:r>
      <w:r w:rsidRPr="00B63F9E">
        <w:rPr>
          <w:noProof/>
          <w:lang w:eastAsia="en-AU"/>
        </w:rPr>
        <w:t xml:space="preserve"> is a</w:t>
      </w:r>
      <w:r>
        <w:rPr>
          <w:noProof/>
          <w:lang w:eastAsia="en-AU"/>
        </w:rPr>
        <w:t>n 8.5</w:t>
      </w:r>
      <w:r w:rsidRPr="00B63F9E">
        <w:rPr>
          <w:noProof/>
          <w:lang w:eastAsia="en-AU"/>
        </w:rPr>
        <w:t xml:space="preserve"> per cent </w:t>
      </w:r>
      <w:r>
        <w:rPr>
          <w:noProof/>
          <w:lang w:eastAsia="en-AU"/>
        </w:rPr>
        <w:t>decrease</w:t>
      </w:r>
      <w:r w:rsidRPr="00B63F9E">
        <w:rPr>
          <w:noProof/>
          <w:lang w:eastAsia="en-AU"/>
        </w:rPr>
        <w:t xml:space="preserve"> on the five year serious casualty average of 30</w:t>
      </w:r>
      <w:r>
        <w:rPr>
          <w:noProof/>
          <w:lang w:eastAsia="en-AU"/>
        </w:rPr>
        <w:t xml:space="preserve">7.2 </w:t>
      </w:r>
      <w:r w:rsidRPr="00B63F9E">
        <w:rPr>
          <w:noProof/>
          <w:lang w:eastAsia="en-AU"/>
        </w:rPr>
        <w:t>(201</w:t>
      </w:r>
      <w:r>
        <w:rPr>
          <w:noProof/>
          <w:lang w:eastAsia="en-AU"/>
        </w:rPr>
        <w:t>6</w:t>
      </w:r>
      <w:r w:rsidRPr="00B63F9E">
        <w:rPr>
          <w:noProof/>
          <w:lang w:eastAsia="en-AU"/>
        </w:rPr>
        <w:t>-20</w:t>
      </w:r>
      <w:r>
        <w:rPr>
          <w:noProof/>
          <w:lang w:eastAsia="en-AU"/>
        </w:rPr>
        <w:t>20</w:t>
      </w:r>
      <w:r w:rsidRPr="00B63F9E">
        <w:rPr>
          <w:noProof/>
          <w:lang w:eastAsia="en-AU"/>
        </w:rPr>
        <w:t>).</w:t>
      </w:r>
    </w:p>
    <w:p w14:paraId="481449F2" w14:textId="77777777" w:rsidR="00E61354" w:rsidRPr="003C5B68" w:rsidRDefault="00E61354" w:rsidP="00E61354">
      <w:pPr>
        <w:pStyle w:val="Heading2"/>
        <w:rPr>
          <w:noProof/>
          <w:lang w:eastAsia="en-AU"/>
        </w:rPr>
      </w:pPr>
      <w:bookmarkStart w:id="4" w:name="_Toc100757167"/>
      <w:r w:rsidRPr="003C5B68">
        <w:rPr>
          <w:noProof/>
          <w:lang w:eastAsia="en-AU"/>
        </w:rPr>
        <w:t>Fatalities</w:t>
      </w:r>
      <w:bookmarkEnd w:id="4"/>
      <w:r w:rsidRPr="003C5B68">
        <w:rPr>
          <w:noProof/>
          <w:lang w:eastAsia="en-AU"/>
        </w:rPr>
        <w:t xml:space="preserve"> </w:t>
      </w:r>
    </w:p>
    <w:p w14:paraId="4D65A094" w14:textId="121A476D" w:rsidR="00E61354" w:rsidRDefault="00E61354" w:rsidP="00E61354">
      <w:pPr>
        <w:suppressAutoHyphens/>
        <w:rPr>
          <w:noProof/>
          <w:lang w:eastAsia="en-AU"/>
        </w:rPr>
      </w:pPr>
      <w:bookmarkStart w:id="5" w:name="_Toc47533268"/>
      <w:r w:rsidRPr="003C5B68">
        <w:rPr>
          <w:noProof/>
          <w:lang w:eastAsia="en-AU"/>
        </w:rPr>
        <w:t>In 202</w:t>
      </w:r>
      <w:r>
        <w:rPr>
          <w:noProof/>
          <w:lang w:eastAsia="en-AU"/>
        </w:rPr>
        <w:t>1</w:t>
      </w:r>
      <w:r w:rsidRPr="003C5B68">
        <w:rPr>
          <w:noProof/>
          <w:lang w:eastAsia="en-AU"/>
        </w:rPr>
        <w:t>, there were 3</w:t>
      </w:r>
      <w:r>
        <w:rPr>
          <w:noProof/>
          <w:lang w:eastAsia="en-AU"/>
        </w:rPr>
        <w:t xml:space="preserve">5 </w:t>
      </w:r>
      <w:r w:rsidRPr="003C5B68">
        <w:rPr>
          <w:noProof/>
          <w:lang w:eastAsia="en-AU"/>
        </w:rPr>
        <w:t xml:space="preserve">fatalities on Tasmanian roads which is </w:t>
      </w:r>
      <w:r>
        <w:rPr>
          <w:noProof/>
          <w:lang w:eastAsia="en-AU"/>
        </w:rPr>
        <w:t>three</w:t>
      </w:r>
      <w:r w:rsidRPr="003C5B68">
        <w:rPr>
          <w:noProof/>
          <w:lang w:eastAsia="en-AU"/>
        </w:rPr>
        <w:t xml:space="preserve"> </w:t>
      </w:r>
      <w:r>
        <w:rPr>
          <w:noProof/>
          <w:lang w:eastAsia="en-AU"/>
        </w:rPr>
        <w:t>less</w:t>
      </w:r>
      <w:r w:rsidRPr="003C5B68">
        <w:rPr>
          <w:noProof/>
          <w:lang w:eastAsia="en-AU"/>
        </w:rPr>
        <w:t xml:space="preserve"> than the number recorded in 20</w:t>
      </w:r>
      <w:r>
        <w:rPr>
          <w:noProof/>
          <w:lang w:eastAsia="en-AU"/>
        </w:rPr>
        <w:t>20</w:t>
      </w:r>
      <w:r w:rsidR="0037244B">
        <w:rPr>
          <w:rStyle w:val="FootnoteReference"/>
          <w:noProof/>
          <w:lang w:eastAsia="en-AU"/>
        </w:rPr>
        <w:footnoteReference w:id="1"/>
      </w:r>
      <w:r>
        <w:rPr>
          <w:noProof/>
          <w:lang w:eastAsia="en-AU"/>
        </w:rPr>
        <w:t>.</w:t>
      </w:r>
      <w:r w:rsidRPr="003C5B68">
        <w:rPr>
          <w:noProof/>
          <w:lang w:eastAsia="en-AU"/>
        </w:rPr>
        <w:t xml:space="preserve"> The figure of 3</w:t>
      </w:r>
      <w:r>
        <w:rPr>
          <w:noProof/>
          <w:lang w:eastAsia="en-AU"/>
        </w:rPr>
        <w:t>5</w:t>
      </w:r>
      <w:r w:rsidRPr="003C5B68">
        <w:rPr>
          <w:noProof/>
          <w:lang w:eastAsia="en-AU"/>
        </w:rPr>
        <w:t xml:space="preserve"> fatalities in 202</w:t>
      </w:r>
      <w:r>
        <w:rPr>
          <w:noProof/>
          <w:lang w:eastAsia="en-AU"/>
        </w:rPr>
        <w:t>1</w:t>
      </w:r>
      <w:r w:rsidRPr="00B63F9E">
        <w:rPr>
          <w:noProof/>
          <w:lang w:eastAsia="en-AU"/>
        </w:rPr>
        <w:t xml:space="preserve"> is a</w:t>
      </w:r>
      <w:r>
        <w:rPr>
          <w:noProof/>
          <w:lang w:eastAsia="en-AU"/>
        </w:rPr>
        <w:t xml:space="preserve"> 4.8</w:t>
      </w:r>
      <w:r w:rsidRPr="003C5B68">
        <w:rPr>
          <w:noProof/>
          <w:lang w:eastAsia="en-AU"/>
        </w:rPr>
        <w:t xml:space="preserve"> per cent increase on the five year fatalities average of </w:t>
      </w:r>
      <w:r w:rsidRPr="00B63F9E">
        <w:rPr>
          <w:noProof/>
          <w:lang w:eastAsia="en-AU"/>
        </w:rPr>
        <w:t>3</w:t>
      </w:r>
      <w:r>
        <w:rPr>
          <w:noProof/>
          <w:lang w:eastAsia="en-AU"/>
        </w:rPr>
        <w:t>3.4</w:t>
      </w:r>
      <w:r w:rsidRPr="003C5B68">
        <w:rPr>
          <w:noProof/>
          <w:lang w:eastAsia="en-AU"/>
        </w:rPr>
        <w:t xml:space="preserve"> (201</w:t>
      </w:r>
      <w:r>
        <w:rPr>
          <w:noProof/>
          <w:lang w:eastAsia="en-AU"/>
        </w:rPr>
        <w:t>6</w:t>
      </w:r>
      <w:r w:rsidRPr="003C5B68">
        <w:rPr>
          <w:noProof/>
          <w:lang w:eastAsia="en-AU"/>
        </w:rPr>
        <w:t>-20</w:t>
      </w:r>
      <w:r>
        <w:rPr>
          <w:noProof/>
          <w:lang w:eastAsia="en-AU"/>
        </w:rPr>
        <w:t>20</w:t>
      </w:r>
      <w:r w:rsidRPr="003C5B68">
        <w:rPr>
          <w:noProof/>
          <w:lang w:eastAsia="en-AU"/>
        </w:rPr>
        <w:t>).</w:t>
      </w:r>
      <w:r w:rsidRPr="00C42EF2">
        <w:rPr>
          <w:noProof/>
          <w:lang w:eastAsia="en-AU"/>
        </w:rPr>
        <w:t xml:space="preserve"> </w:t>
      </w:r>
    </w:p>
    <w:p w14:paraId="4ECE3B89" w14:textId="77777777" w:rsidR="00E61354" w:rsidRDefault="00E61354" w:rsidP="00E61354">
      <w:pPr>
        <w:pStyle w:val="Heading2"/>
        <w:rPr>
          <w:noProof/>
          <w:lang w:eastAsia="en-AU"/>
        </w:rPr>
      </w:pPr>
      <w:bookmarkStart w:id="6" w:name="_Toc69820763"/>
      <w:bookmarkStart w:id="7" w:name="_Toc100757168"/>
      <w:r>
        <w:rPr>
          <w:noProof/>
          <w:lang w:eastAsia="en-AU"/>
        </w:rPr>
        <w:t>2022 YTD</w:t>
      </w:r>
      <w:bookmarkEnd w:id="6"/>
      <w:bookmarkEnd w:id="7"/>
    </w:p>
    <w:p w14:paraId="58CED494" w14:textId="77777777" w:rsidR="00E61354" w:rsidRDefault="00E61354" w:rsidP="00E61354">
      <w:pPr>
        <w:suppressAutoHyphens/>
        <w:rPr>
          <w:noProof/>
          <w:lang w:eastAsia="en-AU"/>
        </w:rPr>
      </w:pPr>
      <w:r>
        <w:rPr>
          <w:noProof/>
          <w:lang w:eastAsia="en-AU"/>
        </w:rPr>
        <w:t>There have been 79 serious casualties (12 fatalities and 67 serious injuries) to 31 March 2022, 4 fewer than the number recorded at the same time last year (3 fatalities and 80 serious injuries) and a decrease of 10.2 per cent on the five year average of 88 serious casualties.</w:t>
      </w:r>
    </w:p>
    <w:p w14:paraId="33EC2DF3" w14:textId="7D29E218" w:rsidR="00870900" w:rsidRDefault="00870900" w:rsidP="00870900">
      <w:pPr>
        <w:pStyle w:val="Heading3"/>
        <w:rPr>
          <w:noProof/>
          <w:lang w:eastAsia="en-AU"/>
        </w:rPr>
      </w:pPr>
      <w:bookmarkStart w:id="8" w:name="_Toc100757169"/>
      <w:bookmarkEnd w:id="5"/>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8"/>
    </w:p>
    <w:p w14:paraId="5B52ACEC" w14:textId="650A3FBE" w:rsidR="007111CE" w:rsidRPr="007111CE" w:rsidRDefault="00E61354" w:rsidP="007111CE">
      <w:pPr>
        <w:pStyle w:val="BodyText"/>
        <w:rPr>
          <w:lang w:eastAsia="en-AU"/>
        </w:rPr>
      </w:pPr>
      <w:r>
        <w:rPr>
          <w:noProof/>
          <w:lang w:eastAsia="en-AU"/>
        </w:rPr>
        <w:drawing>
          <wp:anchor distT="0" distB="0" distL="114300" distR="114300" simplePos="0" relativeHeight="251769856" behindDoc="0" locked="0" layoutInCell="1" allowOverlap="1" wp14:anchorId="553C39FC" wp14:editId="028949D9">
            <wp:simplePos x="0" y="0"/>
            <wp:positionH relativeFrom="margin">
              <wp:posOffset>0</wp:posOffset>
            </wp:positionH>
            <wp:positionV relativeFrom="paragraph">
              <wp:posOffset>-635</wp:posOffset>
            </wp:positionV>
            <wp:extent cx="6661150" cy="3721100"/>
            <wp:effectExtent l="0" t="0" r="6350" b="0"/>
            <wp:wrapNone/>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721100"/>
                    </a:xfrm>
                    <a:prstGeom prst="rect">
                      <a:avLst/>
                    </a:prstGeom>
                  </pic:spPr>
                </pic:pic>
              </a:graphicData>
            </a:graphic>
          </wp:anchor>
        </w:drawing>
      </w:r>
    </w:p>
    <w:p w14:paraId="06AB95C7" w14:textId="31CC35FD" w:rsidR="00870900" w:rsidRDefault="00870900">
      <w:pPr>
        <w:rPr>
          <w:noProof/>
          <w:lang w:eastAsia="en-AU"/>
        </w:rPr>
      </w:pPr>
      <w:r>
        <w:rPr>
          <w:noProof/>
          <w:lang w:eastAsia="en-AU"/>
        </w:rPr>
        <w:br w:type="page"/>
      </w:r>
    </w:p>
    <w:p w14:paraId="7F9DA63E" w14:textId="5EDE36AB" w:rsidR="00870900" w:rsidRDefault="00870900" w:rsidP="00870900">
      <w:pPr>
        <w:pStyle w:val="Heading3"/>
        <w:rPr>
          <w:noProof/>
          <w:lang w:eastAsia="en-AU"/>
        </w:rPr>
      </w:pPr>
      <w:bookmarkStart w:id="9" w:name="_Toc100757170"/>
      <w:r w:rsidRPr="00060E72">
        <w:rPr>
          <w:noProof/>
          <w:lang w:eastAsia="en-AU"/>
        </w:rPr>
        <w:lastRenderedPageBreak/>
        <w:t>Annual fatalities – Rate per 100,000 population</w:t>
      </w:r>
      <w:bookmarkEnd w:id="9"/>
    </w:p>
    <w:p w14:paraId="1F81F33F" w14:textId="6D0AA8D0" w:rsidR="007111CE" w:rsidRDefault="00C9355A" w:rsidP="007111CE">
      <w:pPr>
        <w:pStyle w:val="BodyText"/>
        <w:rPr>
          <w:lang w:eastAsia="en-AU"/>
        </w:rPr>
      </w:pPr>
      <w:r>
        <w:rPr>
          <w:noProof/>
          <w:lang w:eastAsia="en-AU"/>
        </w:rPr>
        <w:drawing>
          <wp:anchor distT="0" distB="0" distL="114300" distR="114300" simplePos="0" relativeHeight="251757568" behindDoc="1" locked="0" layoutInCell="1" allowOverlap="1" wp14:anchorId="60154BFB" wp14:editId="5AAE3E08">
            <wp:simplePos x="0" y="0"/>
            <wp:positionH relativeFrom="margin">
              <wp:posOffset>0</wp:posOffset>
            </wp:positionH>
            <wp:positionV relativeFrom="paragraph">
              <wp:posOffset>306705</wp:posOffset>
            </wp:positionV>
            <wp:extent cx="6661150" cy="4214495"/>
            <wp:effectExtent l="0" t="0" r="6350" b="0"/>
            <wp:wrapTight wrapText="bothSides">
              <wp:wrapPolygon edited="0">
                <wp:start x="0" y="0"/>
                <wp:lineTo x="0" y="21480"/>
                <wp:lineTo x="21559" y="21480"/>
                <wp:lineTo x="21559"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0" cy="4214495"/>
                    </a:xfrm>
                    <a:prstGeom prst="rect">
                      <a:avLst/>
                    </a:prstGeom>
                  </pic:spPr>
                </pic:pic>
              </a:graphicData>
            </a:graphic>
          </wp:anchor>
        </w:drawing>
      </w: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177BD829" w:rsidR="00870900" w:rsidRPr="00F76F2F" w:rsidRDefault="00870900" w:rsidP="00870900">
      <w:pPr>
        <w:pStyle w:val="Heading1"/>
      </w:pPr>
      <w:bookmarkStart w:id="10" w:name="_Toc100757171"/>
      <w:r w:rsidRPr="00F76F2F">
        <w:lastRenderedPageBreak/>
        <w:t>Progress on meeting MAIB targets</w:t>
      </w:r>
      <w:bookmarkEnd w:id="10"/>
    </w:p>
    <w:p w14:paraId="1F8D081E" w14:textId="1FEEE778" w:rsidR="00870900" w:rsidRDefault="00870900" w:rsidP="00870900">
      <w:pPr>
        <w:pStyle w:val="BodyText"/>
      </w:pPr>
      <w:r>
        <w:t>Motor Accidents Insurance Board (MAIB) injury statistics show the number of fatalities and the level of claims for serious injuries on our roads.</w:t>
      </w:r>
    </w:p>
    <w:p w14:paraId="007D2C96" w14:textId="42F13461"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5C90C180" w:rsidR="00870900" w:rsidRDefault="00870900" w:rsidP="00870900">
      <w:pPr>
        <w:pStyle w:val="Heading3"/>
      </w:pPr>
      <w:bookmarkStart w:id="11" w:name="_Toc100757172"/>
      <w:r w:rsidRPr="00161A67">
        <w:t>Fatalities – 12 Month Rolling Total</w:t>
      </w:r>
      <w:bookmarkEnd w:id="11"/>
    </w:p>
    <w:p w14:paraId="7C096B8A" w14:textId="385C3141" w:rsidR="007111CE" w:rsidRDefault="00C9355A" w:rsidP="007111CE">
      <w:pPr>
        <w:pStyle w:val="BodyText"/>
      </w:pPr>
      <w:r>
        <w:rPr>
          <w:noProof/>
        </w:rPr>
        <w:drawing>
          <wp:anchor distT="0" distB="0" distL="114300" distR="114300" simplePos="0" relativeHeight="251758592" behindDoc="0" locked="0" layoutInCell="1" allowOverlap="1" wp14:anchorId="517B6D06" wp14:editId="248F518A">
            <wp:simplePos x="0" y="0"/>
            <wp:positionH relativeFrom="margin">
              <wp:align>left</wp:align>
            </wp:positionH>
            <wp:positionV relativeFrom="paragraph">
              <wp:posOffset>7051</wp:posOffset>
            </wp:positionV>
            <wp:extent cx="6699885" cy="268859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9885" cy="2688590"/>
                    </a:xfrm>
                    <a:prstGeom prst="rect">
                      <a:avLst/>
                    </a:prstGeom>
                    <a:noFill/>
                  </pic:spPr>
                </pic:pic>
              </a:graphicData>
            </a:graphic>
          </wp:anchor>
        </w:drawing>
      </w:r>
    </w:p>
    <w:p w14:paraId="0BA2278F" w14:textId="482F49D0" w:rsidR="00AE09C8" w:rsidRDefault="00AE09C8" w:rsidP="007111CE">
      <w:pPr>
        <w:pStyle w:val="BodyText"/>
      </w:pPr>
    </w:p>
    <w:p w14:paraId="592F7AD1" w14:textId="711F3D6F" w:rsidR="00AE09C8" w:rsidRDefault="00AE09C8" w:rsidP="007111CE">
      <w:pPr>
        <w:pStyle w:val="BodyText"/>
      </w:pPr>
    </w:p>
    <w:p w14:paraId="5684C109" w14:textId="7A963ABD" w:rsidR="00AE09C8" w:rsidRDefault="00AE09C8" w:rsidP="007111CE">
      <w:pPr>
        <w:pStyle w:val="BodyText"/>
      </w:pPr>
    </w:p>
    <w:p w14:paraId="70585187" w14:textId="70B9DFB0" w:rsidR="00AE09C8" w:rsidRDefault="00AE09C8" w:rsidP="007111CE">
      <w:pPr>
        <w:pStyle w:val="BodyText"/>
      </w:pPr>
    </w:p>
    <w:p w14:paraId="6EAD3F03" w14:textId="0C302848" w:rsidR="00AE09C8" w:rsidRDefault="00AE09C8" w:rsidP="007111CE">
      <w:pPr>
        <w:pStyle w:val="BodyText"/>
      </w:pPr>
    </w:p>
    <w:p w14:paraId="13A3546F" w14:textId="75642AF0" w:rsidR="00AE09C8" w:rsidRDefault="00AE09C8" w:rsidP="007111CE">
      <w:pPr>
        <w:pStyle w:val="BodyText"/>
      </w:pPr>
    </w:p>
    <w:p w14:paraId="2B8208AA" w14:textId="4F95E0C2" w:rsidR="00AE09C8" w:rsidRDefault="00AE09C8" w:rsidP="007111CE">
      <w:pPr>
        <w:pStyle w:val="BodyText"/>
      </w:pPr>
    </w:p>
    <w:p w14:paraId="62AE01BC" w14:textId="2380712D" w:rsidR="00AE09C8" w:rsidRDefault="00AE09C8" w:rsidP="007111CE">
      <w:pPr>
        <w:pStyle w:val="BodyText"/>
      </w:pPr>
    </w:p>
    <w:p w14:paraId="3F7285D7" w14:textId="57A7ADFA" w:rsidR="00870900" w:rsidRPr="00161A67" w:rsidRDefault="00870900" w:rsidP="00870900">
      <w:pPr>
        <w:pStyle w:val="Heading3"/>
      </w:pPr>
      <w:bookmarkStart w:id="12" w:name="_Toc100757173"/>
      <w:r w:rsidRPr="00161A67">
        <w:t>Total Serious Claims – 12 Month Rolling Total</w:t>
      </w:r>
      <w:bookmarkEnd w:id="12"/>
    </w:p>
    <w:p w14:paraId="27856113" w14:textId="56CA341C" w:rsidR="00870900" w:rsidRDefault="00C9355A" w:rsidP="00870900">
      <w:r>
        <w:rPr>
          <w:noProof/>
        </w:rPr>
        <w:drawing>
          <wp:anchor distT="0" distB="0" distL="114300" distR="114300" simplePos="0" relativeHeight="251759616" behindDoc="0" locked="0" layoutInCell="1" allowOverlap="1" wp14:anchorId="4B74BE89" wp14:editId="5F4073BC">
            <wp:simplePos x="0" y="0"/>
            <wp:positionH relativeFrom="margin">
              <wp:align>left</wp:align>
            </wp:positionH>
            <wp:positionV relativeFrom="paragraph">
              <wp:posOffset>93667</wp:posOffset>
            </wp:positionV>
            <wp:extent cx="6699885" cy="2456815"/>
            <wp:effectExtent l="0" t="0" r="571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9885" cy="2456815"/>
                    </a:xfrm>
                    <a:prstGeom prst="rect">
                      <a:avLst/>
                    </a:prstGeom>
                    <a:noFill/>
                  </pic:spPr>
                </pic:pic>
              </a:graphicData>
            </a:graphic>
          </wp:anchor>
        </w:drawing>
      </w:r>
    </w:p>
    <w:p w14:paraId="42E9D2D2" w14:textId="37CCBA5A"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4B1C5978" w:rsidR="00870900" w:rsidRPr="00F76F2F" w:rsidRDefault="00870900" w:rsidP="00870900">
      <w:pPr>
        <w:pStyle w:val="Heading1"/>
      </w:pPr>
      <w:bookmarkStart w:id="13" w:name="_Toc100757174"/>
      <w:r w:rsidRPr="00F76F2F">
        <w:lastRenderedPageBreak/>
        <w:t>Statistics</w:t>
      </w:r>
      <w:bookmarkEnd w:id="13"/>
    </w:p>
    <w:p w14:paraId="64176541" w14:textId="430E9A1C" w:rsidR="00870900" w:rsidRDefault="00870900" w:rsidP="00870900">
      <w:pPr>
        <w:pStyle w:val="Heading3"/>
        <w:rPr>
          <w:noProof/>
          <w:lang w:eastAsia="en-AU"/>
        </w:rPr>
      </w:pPr>
      <w:bookmarkStart w:id="14" w:name="_Toc100757175"/>
      <w:r w:rsidRPr="007E0FC9">
        <w:rPr>
          <w:noProof/>
          <w:lang w:eastAsia="en-AU"/>
        </w:rPr>
        <w:t>Serious Casualties by Quarter by Age Group – 12 period moving average</w:t>
      </w:r>
      <w:bookmarkEnd w:id="14"/>
    </w:p>
    <w:p w14:paraId="70946C0A" w14:textId="61401C52" w:rsidR="00870900" w:rsidRPr="006A35EE" w:rsidRDefault="00E61354"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70880" behindDoc="0" locked="0" layoutInCell="1" allowOverlap="1" wp14:anchorId="0100E0D1" wp14:editId="77CB6FE9">
            <wp:simplePos x="0" y="0"/>
            <wp:positionH relativeFrom="margin">
              <wp:posOffset>-1270</wp:posOffset>
            </wp:positionH>
            <wp:positionV relativeFrom="paragraph">
              <wp:posOffset>141605</wp:posOffset>
            </wp:positionV>
            <wp:extent cx="6657340" cy="29692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969260"/>
                    </a:xfrm>
                    <a:prstGeom prst="rect">
                      <a:avLst/>
                    </a:prstGeom>
                    <a:noFill/>
                  </pic:spPr>
                </pic:pic>
              </a:graphicData>
            </a:graphic>
          </wp:anchor>
        </w:drawing>
      </w:r>
    </w:p>
    <w:p w14:paraId="02081C7D" w14:textId="112C081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8BCE64"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6F648E8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2CBC9C23"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10E3E8E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3DCF249F"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77777777"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1668D05D"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41953D9B" w:rsidR="001F1036" w:rsidRDefault="001F1036" w:rsidP="001F1036">
      <w:pPr>
        <w:pStyle w:val="BodyText"/>
        <w:rPr>
          <w:lang w:eastAsia="en-AU"/>
        </w:rPr>
      </w:pPr>
    </w:p>
    <w:p w14:paraId="15694BC3" w14:textId="77777777" w:rsidR="00B621C3" w:rsidRDefault="00B621C3" w:rsidP="001F1036">
      <w:pPr>
        <w:pStyle w:val="BodyText"/>
        <w:rPr>
          <w:lang w:eastAsia="en-AU"/>
        </w:rPr>
      </w:pPr>
    </w:p>
    <w:p w14:paraId="465587A7" w14:textId="25D07BE4" w:rsidR="00870900" w:rsidRDefault="00870900" w:rsidP="00171CE2">
      <w:pPr>
        <w:pStyle w:val="Heading3"/>
        <w:rPr>
          <w:noProof/>
          <w:lang w:eastAsia="en-AU"/>
        </w:rPr>
      </w:pPr>
      <w:bookmarkStart w:id="15" w:name="_Toc100757176"/>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5"/>
    </w:p>
    <w:p w14:paraId="5A41F579" w14:textId="4A2DA49B" w:rsidR="00B56F6A" w:rsidRDefault="00E61354" w:rsidP="00171CE2">
      <w:pPr>
        <w:pStyle w:val="Heading3"/>
      </w:pPr>
      <w:bookmarkStart w:id="16" w:name="_Toc100757177"/>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771904" behindDoc="0" locked="0" layoutInCell="1" allowOverlap="1" wp14:anchorId="5090C4E5" wp14:editId="35A1148D">
            <wp:simplePos x="0" y="0"/>
            <wp:positionH relativeFrom="margin">
              <wp:posOffset>-1270</wp:posOffset>
            </wp:positionH>
            <wp:positionV relativeFrom="paragraph">
              <wp:posOffset>458470</wp:posOffset>
            </wp:positionV>
            <wp:extent cx="6657340" cy="29997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2999740"/>
                    </a:xfrm>
                    <a:prstGeom prst="rect">
                      <a:avLst/>
                    </a:prstGeom>
                    <a:noFill/>
                  </pic:spPr>
                </pic:pic>
              </a:graphicData>
            </a:graphic>
          </wp:anchor>
        </w:drawing>
      </w:r>
      <w:bookmarkEnd w:id="16"/>
      <w:r w:rsidR="00870900">
        <w:rPr>
          <w:rFonts w:ascii="Gill Sans MT" w:hAnsi="Gill Sans MT"/>
          <w:b/>
          <w:i/>
          <w:color w:val="000000"/>
          <w:sz w:val="24"/>
          <w14:textFill>
            <w14:solidFill>
              <w14:srgbClr w14:val="000000">
                <w14:lumMod w14:val="60000"/>
                <w14:lumOff w14:val="40000"/>
              </w14:srgbClr>
            </w14:solidFill>
          </w14:textFill>
        </w:rPr>
        <w:br w:type="page"/>
      </w:r>
    </w:p>
    <w:p w14:paraId="7970E8BC" w14:textId="30A156E6" w:rsidR="0047324C" w:rsidRDefault="0047324C" w:rsidP="00171CE2">
      <w:pPr>
        <w:pStyle w:val="Heading3"/>
      </w:pPr>
    </w:p>
    <w:p w14:paraId="388F7698" w14:textId="77777777" w:rsidR="00B621C3" w:rsidRPr="00B621C3" w:rsidRDefault="00B621C3" w:rsidP="00B621C3">
      <w:pPr>
        <w:pStyle w:val="BodyText"/>
      </w:pPr>
    </w:p>
    <w:p w14:paraId="2F72FAB3" w14:textId="7C09D29C" w:rsidR="00870900" w:rsidRDefault="00870900" w:rsidP="00171CE2">
      <w:pPr>
        <w:pStyle w:val="Heading3"/>
      </w:pPr>
      <w:bookmarkStart w:id="17" w:name="_Toc100757178"/>
      <w:r w:rsidRPr="007E0FC9">
        <w:t>Serious Casualties by Quarter by Road User Type – 12 period moving average</w:t>
      </w:r>
      <w:bookmarkEnd w:id="17"/>
    </w:p>
    <w:p w14:paraId="7B3C1E12" w14:textId="3CD209A4" w:rsidR="00631936" w:rsidRDefault="00E61354" w:rsidP="0077292E">
      <w:pPr>
        <w:pStyle w:val="BodyText"/>
      </w:pPr>
      <w:r>
        <w:rPr>
          <w:noProof/>
          <w:lang w:eastAsia="en-AU"/>
        </w:rPr>
        <w:drawing>
          <wp:anchor distT="0" distB="0" distL="114300" distR="114300" simplePos="0" relativeHeight="251772928" behindDoc="0" locked="0" layoutInCell="1" allowOverlap="1" wp14:anchorId="2EFB7382" wp14:editId="60C8B902">
            <wp:simplePos x="0" y="0"/>
            <wp:positionH relativeFrom="margin">
              <wp:align>right</wp:align>
            </wp:positionH>
            <wp:positionV relativeFrom="paragraph">
              <wp:posOffset>223520</wp:posOffset>
            </wp:positionV>
            <wp:extent cx="6663690" cy="28778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877820"/>
                    </a:xfrm>
                    <a:prstGeom prst="rect">
                      <a:avLst/>
                    </a:prstGeom>
                    <a:noFill/>
                  </pic:spPr>
                </pic:pic>
              </a:graphicData>
            </a:graphic>
          </wp:anchor>
        </w:drawing>
      </w:r>
    </w:p>
    <w:p w14:paraId="1BC999FC" w14:textId="72442F28" w:rsidR="0077292E" w:rsidRDefault="0077292E" w:rsidP="0077292E">
      <w:pPr>
        <w:pStyle w:val="BodyText"/>
        <w:rPr>
          <w:noProof/>
          <w:lang w:eastAsia="en-AU"/>
        </w:rPr>
      </w:pPr>
    </w:p>
    <w:p w14:paraId="3324266F" w14:textId="5DEA3A62"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1FFBA1EE" w:rsidR="00AE09C8" w:rsidRDefault="00AE09C8" w:rsidP="0077292E">
      <w:pPr>
        <w:pStyle w:val="BodyText"/>
        <w:rPr>
          <w:noProof/>
          <w:lang w:eastAsia="en-AU"/>
        </w:rPr>
      </w:pPr>
    </w:p>
    <w:p w14:paraId="63D295A0" w14:textId="23F60383" w:rsidR="00AE09C8" w:rsidRDefault="00AE09C8" w:rsidP="0077292E">
      <w:pPr>
        <w:pStyle w:val="BodyText"/>
        <w:rPr>
          <w:noProof/>
          <w:lang w:eastAsia="en-AU"/>
        </w:rPr>
      </w:pPr>
    </w:p>
    <w:p w14:paraId="74D75B65" w14:textId="2B7D1B41" w:rsidR="00AE09C8" w:rsidRDefault="00AE09C8" w:rsidP="0077292E">
      <w:pPr>
        <w:pStyle w:val="BodyText"/>
        <w:rPr>
          <w:noProof/>
          <w:lang w:eastAsia="en-AU"/>
        </w:rPr>
      </w:pPr>
    </w:p>
    <w:p w14:paraId="421AAB8B" w14:textId="38D828DF" w:rsidR="00AE09C8" w:rsidRDefault="00AE09C8" w:rsidP="0077292E">
      <w:pPr>
        <w:pStyle w:val="BodyText"/>
      </w:pPr>
    </w:p>
    <w:p w14:paraId="202521D4" w14:textId="35EA69FD" w:rsidR="0077292E" w:rsidRDefault="0077292E" w:rsidP="0077292E">
      <w:pPr>
        <w:pStyle w:val="BodyText"/>
      </w:pPr>
    </w:p>
    <w:p w14:paraId="092694DA" w14:textId="6A638886" w:rsidR="00631936" w:rsidRDefault="00631936" w:rsidP="00171CE2">
      <w:pPr>
        <w:pStyle w:val="Heading3"/>
        <w:rPr>
          <w:noProof/>
          <w:lang w:eastAsia="en-AU"/>
        </w:rPr>
      </w:pPr>
    </w:p>
    <w:p w14:paraId="03893870" w14:textId="139179D8" w:rsidR="0047324C" w:rsidRDefault="0047324C" w:rsidP="00171CE2">
      <w:pPr>
        <w:pStyle w:val="Heading3"/>
        <w:rPr>
          <w:noProof/>
          <w:lang w:eastAsia="en-AU"/>
        </w:rPr>
      </w:pPr>
    </w:p>
    <w:p w14:paraId="12553F14" w14:textId="77777777" w:rsidR="00B621C3" w:rsidRPr="001F1036" w:rsidRDefault="00B621C3" w:rsidP="001F1036">
      <w:pPr>
        <w:pStyle w:val="BodyText"/>
        <w:rPr>
          <w:lang w:eastAsia="en-AU"/>
        </w:rPr>
      </w:pPr>
    </w:p>
    <w:p w14:paraId="657BEE9F" w14:textId="67AD8A79" w:rsidR="00870900" w:rsidRDefault="00870900" w:rsidP="00171CE2">
      <w:pPr>
        <w:pStyle w:val="Heading3"/>
        <w:rPr>
          <w:noProof/>
          <w:lang w:eastAsia="en-AU"/>
        </w:rPr>
      </w:pPr>
      <w:bookmarkStart w:id="18" w:name="_Toc100757179"/>
      <w:r w:rsidRPr="007E0FC9">
        <w:rPr>
          <w:noProof/>
          <w:lang w:eastAsia="en-AU"/>
        </w:rPr>
        <w:t>Serious Casualties by Quarter by Speed Zone – 12 period moving average</w:t>
      </w:r>
      <w:bookmarkEnd w:id="18"/>
    </w:p>
    <w:p w14:paraId="240FE275" w14:textId="07A62EE2" w:rsidR="0077292E" w:rsidRDefault="00E61354" w:rsidP="0077292E">
      <w:pPr>
        <w:pStyle w:val="BodyText"/>
        <w:rPr>
          <w:lang w:eastAsia="en-AU"/>
        </w:rPr>
      </w:pPr>
      <w:r>
        <w:rPr>
          <w:noProof/>
          <w:lang w:eastAsia="en-AU"/>
        </w:rPr>
        <w:drawing>
          <wp:anchor distT="0" distB="0" distL="114300" distR="114300" simplePos="0" relativeHeight="251773952" behindDoc="0" locked="0" layoutInCell="1" allowOverlap="1" wp14:anchorId="73299179" wp14:editId="10DCB702">
            <wp:simplePos x="0" y="0"/>
            <wp:positionH relativeFrom="margin">
              <wp:align>right</wp:align>
            </wp:positionH>
            <wp:positionV relativeFrom="paragraph">
              <wp:posOffset>80645</wp:posOffset>
            </wp:positionV>
            <wp:extent cx="6663690" cy="3096895"/>
            <wp:effectExtent l="0" t="0" r="381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096895"/>
                    </a:xfrm>
                    <a:prstGeom prst="rect">
                      <a:avLst/>
                    </a:prstGeom>
                    <a:noFill/>
                  </pic:spPr>
                </pic:pic>
              </a:graphicData>
            </a:graphic>
          </wp:anchor>
        </w:drawing>
      </w:r>
    </w:p>
    <w:p w14:paraId="708DFBCF" w14:textId="19BA492E" w:rsidR="00AE09C8" w:rsidRDefault="00AE09C8" w:rsidP="0077292E">
      <w:pPr>
        <w:pStyle w:val="BodyText"/>
        <w:rPr>
          <w:lang w:eastAsia="en-AU"/>
        </w:rPr>
      </w:pP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71716720" w14:textId="1A4AEE8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4FE43279" w14:textId="72C5722B" w:rsidR="00631936" w:rsidRDefault="00631936" w:rsidP="00171CE2">
      <w:pPr>
        <w:pStyle w:val="Heading3"/>
        <w:rPr>
          <w:noProof/>
          <w:lang w:eastAsia="en-AU"/>
        </w:rPr>
      </w:pPr>
    </w:p>
    <w:p w14:paraId="1BB9CA5E" w14:textId="77777777" w:rsidR="00B621C3" w:rsidRPr="00B621C3" w:rsidRDefault="00B621C3" w:rsidP="00B621C3">
      <w:pPr>
        <w:pStyle w:val="BodyText"/>
        <w:rPr>
          <w:lang w:eastAsia="en-AU"/>
        </w:rPr>
      </w:pPr>
    </w:p>
    <w:p w14:paraId="3913B22D" w14:textId="743B26DF" w:rsidR="00870900" w:rsidRDefault="00870900" w:rsidP="00171CE2">
      <w:pPr>
        <w:pStyle w:val="Heading3"/>
        <w:rPr>
          <w:noProof/>
          <w:lang w:eastAsia="en-AU"/>
        </w:rPr>
      </w:pPr>
      <w:bookmarkStart w:id="19" w:name="_Toc100757180"/>
      <w:r w:rsidRPr="007E0FC9">
        <w:rPr>
          <w:noProof/>
          <w:lang w:eastAsia="en-AU"/>
        </w:rPr>
        <w:t>Serious Casualties by Quarter by Crash Type (DCA) – 12 period moving average</w:t>
      </w:r>
      <w:bookmarkEnd w:id="19"/>
    </w:p>
    <w:p w14:paraId="43A74303" w14:textId="1C4F3073" w:rsidR="00171CE2" w:rsidRDefault="00E61354" w:rsidP="00171CE2">
      <w:pPr>
        <w:pStyle w:val="BodyText"/>
      </w:pPr>
      <w:r>
        <w:rPr>
          <w:noProof/>
        </w:rPr>
        <w:drawing>
          <wp:anchor distT="0" distB="0" distL="114300" distR="114300" simplePos="0" relativeHeight="251774976" behindDoc="0" locked="0" layoutInCell="1" allowOverlap="1" wp14:anchorId="074CD6DC" wp14:editId="4CE879B3">
            <wp:simplePos x="0" y="0"/>
            <wp:positionH relativeFrom="margin">
              <wp:posOffset>-1270</wp:posOffset>
            </wp:positionH>
            <wp:positionV relativeFrom="paragraph">
              <wp:posOffset>156845</wp:posOffset>
            </wp:positionV>
            <wp:extent cx="6657340" cy="30664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066415"/>
                    </a:xfrm>
                    <a:prstGeom prst="rect">
                      <a:avLst/>
                    </a:prstGeom>
                    <a:noFill/>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17B479A2" w:rsidR="00AE09C8" w:rsidRDefault="00AE09C8" w:rsidP="00171CE2">
      <w:pPr>
        <w:pStyle w:val="BodyText"/>
      </w:pPr>
    </w:p>
    <w:p w14:paraId="01AB018A" w14:textId="1866BBC4" w:rsidR="00AE09C8" w:rsidRDefault="00AE09C8" w:rsidP="00171CE2">
      <w:pPr>
        <w:pStyle w:val="BodyText"/>
      </w:pPr>
    </w:p>
    <w:p w14:paraId="383DFD43" w14:textId="42BEFEA7" w:rsidR="00AE09C8" w:rsidRDefault="00AE09C8" w:rsidP="00171CE2">
      <w:pPr>
        <w:pStyle w:val="BodyText"/>
      </w:pPr>
    </w:p>
    <w:p w14:paraId="05CB653E" w14:textId="3EDA9E5E" w:rsidR="00AE09C8" w:rsidRDefault="00AE09C8" w:rsidP="00171CE2">
      <w:pPr>
        <w:pStyle w:val="BodyText"/>
      </w:pPr>
    </w:p>
    <w:p w14:paraId="31602B47" w14:textId="77777777" w:rsidR="0047324C" w:rsidRDefault="0047324C" w:rsidP="00B56F6A">
      <w:pPr>
        <w:suppressAutoHyphens/>
        <w:rPr>
          <w:color w:val="808080" w:themeColor="background1" w:themeShade="80"/>
          <w:sz w:val="16"/>
        </w:rPr>
      </w:pPr>
    </w:p>
    <w:p w14:paraId="5168DBEE" w14:textId="2DC81DBB"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397DC3">
        <w:rPr>
          <w:color w:val="808080" w:themeColor="background1" w:themeShade="80"/>
          <w:sz w:val="16"/>
        </w:rPr>
        <w:t>4</w:t>
      </w:r>
      <w:r w:rsidRPr="00BC52F6">
        <w:rPr>
          <w:color w:val="808080" w:themeColor="background1" w:themeShade="80"/>
          <w:sz w:val="16"/>
        </w:rPr>
        <w:t>%), overtaking (</w:t>
      </w:r>
      <w:r w:rsidR="00631936">
        <w:rPr>
          <w:color w:val="808080" w:themeColor="background1" w:themeShade="80"/>
          <w:sz w:val="16"/>
        </w:rPr>
        <w:t>3</w:t>
      </w:r>
      <w:r w:rsidRPr="00BC52F6">
        <w:rPr>
          <w:color w:val="808080" w:themeColor="background1" w:themeShade="80"/>
          <w:sz w:val="16"/>
        </w:rPr>
        <w:t>%) &amp; Passenger and Miscellaneous (</w:t>
      </w:r>
      <w:r w:rsidR="00397DC3">
        <w:rPr>
          <w:color w:val="808080" w:themeColor="background1" w:themeShade="80"/>
          <w:sz w:val="16"/>
        </w:rPr>
        <w:t>4</w:t>
      </w:r>
      <w:r w:rsidRPr="00BC52F6">
        <w:rPr>
          <w:color w:val="808080" w:themeColor="background1" w:themeShade="80"/>
          <w:sz w:val="16"/>
        </w:rPr>
        <w:t>%).</w:t>
      </w:r>
    </w:p>
    <w:p w14:paraId="471D91AD" w14:textId="77777777" w:rsidR="00B621C3" w:rsidRDefault="00B621C3" w:rsidP="00171CE2">
      <w:pPr>
        <w:pStyle w:val="Heading3"/>
        <w:rPr>
          <w:noProof/>
          <w:lang w:eastAsia="en-AU"/>
        </w:rPr>
      </w:pPr>
    </w:p>
    <w:p w14:paraId="6D021839" w14:textId="2A7434E2" w:rsidR="00870900" w:rsidRDefault="00870900" w:rsidP="00171CE2">
      <w:pPr>
        <w:pStyle w:val="Heading3"/>
        <w:rPr>
          <w:noProof/>
          <w:lang w:eastAsia="en-AU"/>
        </w:rPr>
      </w:pPr>
      <w:bookmarkStart w:id="20" w:name="_Toc100757181"/>
      <w:r w:rsidRPr="007E0FC9">
        <w:rPr>
          <w:noProof/>
          <w:lang w:eastAsia="en-AU"/>
        </w:rPr>
        <w:t>Serious Casualties by Quarter by Urban/Non-Urban – 12 period moving average</w:t>
      </w:r>
      <w:bookmarkEnd w:id="20"/>
    </w:p>
    <w:p w14:paraId="04683979" w14:textId="0C44AD08" w:rsidR="00870900" w:rsidRDefault="00E61354" w:rsidP="00171CE2">
      <w:pPr>
        <w:pStyle w:val="BodyText"/>
        <w:rPr>
          <w:noProof/>
          <w:lang w:eastAsia="en-AU"/>
        </w:rPr>
      </w:pPr>
      <w:r>
        <w:rPr>
          <w:noProof/>
          <w:lang w:eastAsia="en-AU"/>
        </w:rPr>
        <w:drawing>
          <wp:anchor distT="0" distB="0" distL="114300" distR="114300" simplePos="0" relativeHeight="251776000" behindDoc="0" locked="0" layoutInCell="1" allowOverlap="1" wp14:anchorId="10EF4DD5" wp14:editId="6141AEC7">
            <wp:simplePos x="0" y="0"/>
            <wp:positionH relativeFrom="margin">
              <wp:posOffset>-1270</wp:posOffset>
            </wp:positionH>
            <wp:positionV relativeFrom="paragraph">
              <wp:posOffset>102870</wp:posOffset>
            </wp:positionV>
            <wp:extent cx="6657340" cy="30968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096895"/>
                    </a:xfrm>
                    <a:prstGeom prst="rect">
                      <a:avLst/>
                    </a:prstGeom>
                    <a:noFill/>
                  </pic:spPr>
                </pic:pic>
              </a:graphicData>
            </a:graphic>
          </wp:anchor>
        </w:drawing>
      </w:r>
    </w:p>
    <w:p w14:paraId="1F59BC61" w14:textId="4276F652" w:rsidR="00AE09C8" w:rsidRDefault="00AE09C8" w:rsidP="00171CE2">
      <w:pPr>
        <w:pStyle w:val="BodyText"/>
        <w:rPr>
          <w:noProof/>
          <w:lang w:eastAsia="en-AU"/>
        </w:rPr>
      </w:pPr>
    </w:p>
    <w:p w14:paraId="2AE9BEF2" w14:textId="644F0C99" w:rsidR="00AE09C8" w:rsidRDefault="00AE09C8" w:rsidP="00171CE2">
      <w:pPr>
        <w:pStyle w:val="BodyText"/>
        <w:rPr>
          <w:noProof/>
          <w:lang w:eastAsia="en-AU"/>
        </w:rPr>
      </w:pPr>
    </w:p>
    <w:p w14:paraId="47A33CBF" w14:textId="5C5E4C31" w:rsidR="00AE09C8" w:rsidRDefault="00AE09C8" w:rsidP="00171CE2">
      <w:pPr>
        <w:pStyle w:val="BodyText"/>
        <w:rPr>
          <w:noProof/>
          <w:lang w:eastAsia="en-AU"/>
        </w:rPr>
      </w:pPr>
    </w:p>
    <w:p w14:paraId="289DE7B7" w14:textId="4CCF313E"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37B63FF3" w:rsidR="00870900" w:rsidRPr="009D3D6F" w:rsidRDefault="00870900" w:rsidP="00171CE2">
      <w:pPr>
        <w:pStyle w:val="Heading3"/>
      </w:pPr>
      <w:bookmarkStart w:id="21" w:name="_Toc100757182"/>
      <w:r w:rsidRPr="009D3D6F">
        <w:rPr>
          <w:sz w:val="24"/>
        </w:rPr>
        <w:lastRenderedPageBreak/>
        <w:t xml:space="preserve">Serious Casualty locations to </w:t>
      </w:r>
      <w:r w:rsidR="00FC7AEF">
        <w:rPr>
          <w:sz w:val="24"/>
        </w:rPr>
        <w:t>3</w:t>
      </w:r>
      <w:r w:rsidR="00C9355A">
        <w:rPr>
          <w:sz w:val="24"/>
        </w:rPr>
        <w:t xml:space="preserve">1 </w:t>
      </w:r>
      <w:r w:rsidR="001E4968">
        <w:rPr>
          <w:sz w:val="24"/>
        </w:rPr>
        <w:t>March</w:t>
      </w:r>
      <w:r w:rsidR="00CF54CC">
        <w:rPr>
          <w:sz w:val="24"/>
        </w:rPr>
        <w:t xml:space="preserve"> </w:t>
      </w:r>
      <w:r w:rsidR="00A14465">
        <w:rPr>
          <w:sz w:val="24"/>
        </w:rPr>
        <w:t>202</w:t>
      </w:r>
      <w:r w:rsidR="001E4968">
        <w:rPr>
          <w:sz w:val="24"/>
        </w:rPr>
        <w:t>2</w:t>
      </w:r>
      <w:r w:rsidRPr="009D3D6F">
        <w:rPr>
          <w:sz w:val="24"/>
        </w:rPr>
        <w:t xml:space="preserve"> </w:t>
      </w:r>
      <w:r w:rsidRPr="009D3D6F">
        <w:t>(Black = Fatality, Red = Serious Injury)</w:t>
      </w:r>
      <w:bookmarkEnd w:id="21"/>
    </w:p>
    <w:p w14:paraId="16D56803" w14:textId="7F815F6C" w:rsidR="00870900" w:rsidRDefault="00E61354" w:rsidP="00870900">
      <w:pPr>
        <w:pStyle w:val="TZSPRtext"/>
      </w:pPr>
      <w:r>
        <w:rPr>
          <w:noProof/>
        </w:rPr>
        <w:drawing>
          <wp:inline distT="0" distB="0" distL="0" distR="0" wp14:anchorId="43CCC9C4" wp14:editId="47360C44">
            <wp:extent cx="6663690" cy="773049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3690" cy="7730490"/>
                    </a:xfrm>
                    <a:prstGeom prst="rect">
                      <a:avLst/>
                    </a:prstGeom>
                    <a:noFill/>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2" w:name="_Toc100757183"/>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3" w:name="_Toc100757184"/>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00757185"/>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6D15C6">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D25665">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D25665">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00757186"/>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00757187"/>
      <w:r w:rsidRPr="005C13C5">
        <w:t>Rural roads grants program for local government</w:t>
      </w:r>
      <w:bookmarkEnd w:id="26"/>
    </w:p>
    <w:p w14:paraId="0603A0FF" w14:textId="0933D5A8"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47CA2323" w14:textId="2618F7D8"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 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72CC7E4" w14:textId="52CE1A0C" w:rsidR="00770F53" w:rsidRDefault="00770F53" w:rsidP="00687936">
      <w:pPr>
        <w:pStyle w:val="BodyText"/>
      </w:pPr>
      <w:r w:rsidRPr="00770F53">
        <w:t>Under tranche one of the RSP</w:t>
      </w:r>
      <w:r w:rsidR="00BB40EF">
        <w:t xml:space="preserve"> (</w:t>
      </w:r>
      <w:r w:rsidRPr="00770F53">
        <w:t>1</w:t>
      </w:r>
      <w:r w:rsidR="00710C62">
        <w:t> </w:t>
      </w:r>
      <w:r w:rsidRPr="00770F53">
        <w:t xml:space="preserve">January 2021 </w:t>
      </w:r>
      <w:r w:rsidR="00BB40EF">
        <w:t>to</w:t>
      </w:r>
      <w:r w:rsidRPr="00770F53">
        <w:t xml:space="preserve"> 30</w:t>
      </w:r>
      <w:r w:rsidR="00BB40EF">
        <w:t> </w:t>
      </w:r>
      <w:r w:rsidRPr="00770F53">
        <w:t>June 2021</w:t>
      </w:r>
      <w:r w:rsidR="00BB40EF">
        <w:t>),</w:t>
      </w:r>
      <w:r w:rsidRPr="00770F53">
        <w:t xml:space="preserve"> $33.3 million in funding was allocated to Tasmania</w:t>
      </w:r>
      <w:r>
        <w:t xml:space="preserve">. To secure </w:t>
      </w:r>
      <w:r w:rsidR="00BB40EF">
        <w:t>this</w:t>
      </w:r>
      <w:r>
        <w:t xml:space="preserve"> funding, the Tasmanian Government was required to make a co-contribution of $12.3 million. </w:t>
      </w:r>
    </w:p>
    <w:p w14:paraId="19098C8D" w14:textId="1BE93D17" w:rsidR="00770F53" w:rsidRDefault="00770F53" w:rsidP="00687936">
      <w:pPr>
        <w:pStyle w:val="BodyText"/>
      </w:pPr>
      <w:r>
        <w:t xml:space="preserve">The RSP provided valuable additional funding to the SRRP. As a result, two funding rounds </w:t>
      </w:r>
      <w:r w:rsidR="00BB40EF">
        <w:t>were</w:t>
      </w:r>
      <w:r>
        <w:t xml:space="preserve"> held during the 2020-2021 financial year</w:t>
      </w:r>
      <w:r w:rsidR="0047137E">
        <w:t xml:space="preserve"> (FY21)</w:t>
      </w:r>
      <w:r>
        <w:t>.</w:t>
      </w:r>
    </w:p>
    <w:p w14:paraId="1DE21E04" w14:textId="265E3852" w:rsidR="001B338D"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 </w:t>
      </w:r>
    </w:p>
    <w:p w14:paraId="2BA5D832" w14:textId="59EC2D14" w:rsidR="005416D5" w:rsidRDefault="00770F53" w:rsidP="00542F61">
      <w:pPr>
        <w:pStyle w:val="BodyText"/>
      </w:pPr>
      <w:r>
        <w:t>The successful projects</w:t>
      </w:r>
      <w:r w:rsidR="0047137E">
        <w:t xml:space="preserve"> from FY21</w:t>
      </w:r>
      <w:r>
        <w:t xml:space="preserve"> total approximately $</w:t>
      </w:r>
      <w:r w:rsidR="00A51DF5">
        <w:t>1</w:t>
      </w:r>
      <w:r w:rsidR="001B338D">
        <w:t>1.</w:t>
      </w:r>
      <w:r w:rsidR="00EE0EF0">
        <w:t>4</w:t>
      </w:r>
      <w:r>
        <w:t xml:space="preserve"> million in value. This include</w:t>
      </w:r>
      <w:r w:rsidR="0047137E">
        <w:t>s</w:t>
      </w:r>
      <w:r>
        <w:t xml:space="preserve"> </w:t>
      </w:r>
      <w:r w:rsidR="001B338D">
        <w:t xml:space="preserve">funding of $5.8 million from the </w:t>
      </w:r>
      <w:r w:rsidR="00710C62">
        <w:t>Australian Government</w:t>
      </w:r>
      <w:r w:rsidR="0047137E">
        <w:t>’s RSP</w:t>
      </w:r>
      <w:r w:rsidR="001B338D">
        <w:t xml:space="preserve">, </w:t>
      </w:r>
      <w:r w:rsidR="00710C62">
        <w:t>$</w:t>
      </w:r>
      <w:r w:rsidR="001B338D">
        <w:t>3</w:t>
      </w:r>
      <w:r w:rsidR="00680CED">
        <w:t>.</w:t>
      </w:r>
      <w:r w:rsidR="001B338D">
        <w:t>8</w:t>
      </w:r>
      <w:r w:rsidR="00680CED">
        <w:t xml:space="preserve"> million</w:t>
      </w:r>
      <w:r w:rsidR="001B338D">
        <w:t xml:space="preserve"> from the</w:t>
      </w:r>
      <w:r w:rsidR="00710C62">
        <w:t xml:space="preserve"> </w:t>
      </w:r>
      <w:r w:rsidR="001B338D">
        <w:t>Road Safety Levy, and $1.7 million from</w:t>
      </w:r>
      <w:r w:rsidR="00710C62">
        <w:t xml:space="preserve"> Local Government co-contributions</w:t>
      </w:r>
      <w:r w:rsidR="001B338D">
        <w:t>.</w:t>
      </w:r>
    </w:p>
    <w:p w14:paraId="099A22DA" w14:textId="79095BD3" w:rsidR="001B338D" w:rsidRDefault="001B338D" w:rsidP="00542F61">
      <w:pPr>
        <w:pStyle w:val="BodyText"/>
        <w:rPr>
          <w:bCs/>
        </w:rPr>
      </w:pPr>
      <w:r>
        <w:rPr>
          <w:bCs/>
        </w:rPr>
        <w:t>As of 31 March 2022, 28 projects at a total value of $4.5 million have been delivered</w:t>
      </w:r>
      <w:r w:rsidR="00970356">
        <w:rPr>
          <w:bCs/>
        </w:rPr>
        <w:t>,</w:t>
      </w:r>
      <w:r>
        <w:rPr>
          <w:bCs/>
        </w:rPr>
        <w:t xml:space="preserve"> 21 projects valued at $</w:t>
      </w:r>
      <w:r w:rsidR="0047137E">
        <w:rPr>
          <w:bCs/>
        </w:rPr>
        <w:t>5.5</w:t>
      </w:r>
      <w:r w:rsidR="009B38F7">
        <w:rPr>
          <w:bCs/>
        </w:rPr>
        <w:t> </w:t>
      </w:r>
      <w:r>
        <w:rPr>
          <w:bCs/>
        </w:rPr>
        <w:t xml:space="preserve">million are </w:t>
      </w:r>
      <w:r w:rsidR="0047137E">
        <w:rPr>
          <w:bCs/>
        </w:rPr>
        <w:t>in progress</w:t>
      </w:r>
      <w:r w:rsidR="006A6258">
        <w:rPr>
          <w:bCs/>
        </w:rPr>
        <w:t xml:space="preserve"> and 10 projects valued at $1.4 million are experiencing delays.</w:t>
      </w:r>
    </w:p>
    <w:p w14:paraId="5F147F85" w14:textId="50039E19" w:rsidR="00970356" w:rsidRDefault="00970356" w:rsidP="00542F61">
      <w:pPr>
        <w:pStyle w:val="BodyText"/>
        <w:rPr>
          <w:bCs/>
        </w:rPr>
      </w:pPr>
      <w:r>
        <w:rPr>
          <w:bCs/>
        </w:rPr>
        <w:lastRenderedPageBreak/>
        <w:t>With</w:t>
      </w:r>
      <w:r w:rsidR="006A6258">
        <w:rPr>
          <w:bCs/>
        </w:rPr>
        <w:t xml:space="preserve"> the release of the new </w:t>
      </w:r>
      <w:r w:rsidR="006A6258">
        <w:rPr>
          <w:bCs/>
          <w:i/>
          <w:iCs/>
        </w:rPr>
        <w:t>National Road Safety Strategy 2021-2030</w:t>
      </w:r>
      <w:r w:rsidR="006A6258">
        <w:rPr>
          <w:bCs/>
        </w:rPr>
        <w:t xml:space="preserve"> (NRSS) </w:t>
      </w:r>
      <w:r>
        <w:rPr>
          <w:bCs/>
        </w:rPr>
        <w:t xml:space="preserve">identifying new national direction, </w:t>
      </w:r>
      <w:r w:rsidR="00BF6D0E">
        <w:rPr>
          <w:bCs/>
        </w:rPr>
        <w:t xml:space="preserve">the </w:t>
      </w:r>
      <w:r>
        <w:rPr>
          <w:bCs/>
        </w:rPr>
        <w:t>current demand for civil construction, and</w:t>
      </w:r>
      <w:r w:rsidR="006A6258">
        <w:rPr>
          <w:bCs/>
        </w:rPr>
        <w:t xml:space="preserve"> with several</w:t>
      </w:r>
      <w:r>
        <w:rPr>
          <w:bCs/>
        </w:rPr>
        <w:t xml:space="preserve"> SRRP</w:t>
      </w:r>
      <w:r w:rsidR="006A6258">
        <w:rPr>
          <w:bCs/>
        </w:rPr>
        <w:t xml:space="preserve"> projects </w:t>
      </w:r>
      <w:r>
        <w:rPr>
          <w:bCs/>
        </w:rPr>
        <w:t xml:space="preserve">currently </w:t>
      </w:r>
      <w:r w:rsidR="006A6258">
        <w:rPr>
          <w:bCs/>
        </w:rPr>
        <w:t xml:space="preserve">in progress, State Growth </w:t>
      </w:r>
      <w:r>
        <w:rPr>
          <w:bCs/>
        </w:rPr>
        <w:t xml:space="preserve">has decided to delay the next round of </w:t>
      </w:r>
      <w:r w:rsidR="00BF6D0E">
        <w:rPr>
          <w:bCs/>
        </w:rPr>
        <w:t xml:space="preserve">the </w:t>
      </w:r>
      <w:r>
        <w:rPr>
          <w:bCs/>
        </w:rPr>
        <w:t>SRRP to 2023.</w:t>
      </w:r>
      <w:r w:rsidR="006A6258">
        <w:rPr>
          <w:bCs/>
        </w:rPr>
        <w:t xml:space="preserve"> </w:t>
      </w:r>
    </w:p>
    <w:p w14:paraId="0B06D985" w14:textId="0DAF91C8" w:rsidR="006A6258" w:rsidRPr="006A6258" w:rsidRDefault="00970356" w:rsidP="00542F61">
      <w:pPr>
        <w:pStyle w:val="BodyText"/>
        <w:rPr>
          <w:bCs/>
        </w:rPr>
      </w:pPr>
      <w:r>
        <w:rPr>
          <w:bCs/>
        </w:rPr>
        <w:t xml:space="preserve">State Growth will </w:t>
      </w:r>
      <w:r w:rsidR="005416D5">
        <w:rPr>
          <w:bCs/>
        </w:rPr>
        <w:t xml:space="preserve">utilise </w:t>
      </w:r>
      <w:r w:rsidR="00193F1D">
        <w:rPr>
          <w:bCs/>
        </w:rPr>
        <w:t xml:space="preserve">2022 </w:t>
      </w:r>
      <w:r w:rsidR="005416D5">
        <w:rPr>
          <w:bCs/>
        </w:rPr>
        <w:t>to</w:t>
      </w:r>
      <w:r>
        <w:rPr>
          <w:bCs/>
        </w:rPr>
        <w:t xml:space="preserve"> undertake a review of the SRRP</w:t>
      </w:r>
      <w:r w:rsidR="005416D5">
        <w:rPr>
          <w:bCs/>
        </w:rPr>
        <w:t>. This review will enable State Growth to</w:t>
      </w:r>
      <w:r>
        <w:rPr>
          <w:bCs/>
        </w:rPr>
        <w:t xml:space="preserve"> identify and implement </w:t>
      </w:r>
      <w:r w:rsidR="006A6258">
        <w:rPr>
          <w:bCs/>
        </w:rPr>
        <w:t xml:space="preserve">opportunities </w:t>
      </w:r>
      <w:r>
        <w:rPr>
          <w:bCs/>
        </w:rPr>
        <w:t xml:space="preserve">for improvement, as well as action administrative efficiencies that have been identified following </w:t>
      </w:r>
      <w:r w:rsidR="005416D5">
        <w:rPr>
          <w:bCs/>
        </w:rPr>
        <w:t xml:space="preserve">the delivery of the </w:t>
      </w:r>
      <w:r>
        <w:rPr>
          <w:bCs/>
        </w:rPr>
        <w:t>SRRP in FY21.</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00757188"/>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28695AA1" w14:textId="765DA0BC" w:rsidR="00870900" w:rsidRDefault="003C5C58" w:rsidP="004D0F51">
      <w:pPr>
        <w:pStyle w:val="BodyText"/>
      </w:pPr>
      <w:r w:rsidRPr="00C44ADF">
        <w:t>$6.95 million has been committed for infrastructure improvements on the Railton Main Road.</w:t>
      </w:r>
      <w:r w:rsidR="00FA1579" w:rsidRPr="00C44ADF">
        <w:t xml:space="preserve"> $450 000 is required for the design and development stage and $6.5 million required for works in the delivery stage.</w:t>
      </w:r>
      <w:r w:rsidR="00FA157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8" w:name="_Toc100757189"/>
      <w:r>
        <w:t>Motorcyclist safety on rural roads</w:t>
      </w:r>
      <w:bookmarkEnd w:id="28"/>
    </w:p>
    <w:p w14:paraId="26558491" w14:textId="565AA6A3"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4B8E8361" w14:textId="7720FC34" w:rsidR="00645318" w:rsidRPr="00C44ADF" w:rsidRDefault="00645318" w:rsidP="00645318">
      <w:pPr>
        <w:pStyle w:val="BodyText"/>
        <w:rPr>
          <w:szCs w:val="24"/>
        </w:rPr>
      </w:pPr>
      <w:r w:rsidRPr="00C44ADF">
        <w:rPr>
          <w:szCs w:val="24"/>
        </w:rPr>
        <w:t xml:space="preserve">Two audits have been completed and funding allocated. The Central Highlands Council </w:t>
      </w:r>
      <w:r w:rsidR="00535D1B" w:rsidRPr="00C44ADF">
        <w:rPr>
          <w:szCs w:val="24"/>
        </w:rPr>
        <w:t>was</w:t>
      </w:r>
      <w:r w:rsidRPr="00C44ADF">
        <w:rPr>
          <w:szCs w:val="24"/>
        </w:rPr>
        <w:t xml:space="preserve"> provided with a grant deed up to $200</w:t>
      </w:r>
      <w:r w:rsidR="005F5A63" w:rsidRPr="00C44ADF">
        <w:rPr>
          <w:szCs w:val="24"/>
        </w:rPr>
        <w:t> </w:t>
      </w:r>
      <w:r w:rsidRPr="00C44ADF">
        <w:rPr>
          <w:szCs w:val="24"/>
        </w:rPr>
        <w:t>000, to undertake works on Hollow Tree Road</w:t>
      </w:r>
      <w:r w:rsidR="003252D8" w:rsidRPr="00C44ADF">
        <w:rPr>
          <w:szCs w:val="24"/>
        </w:rPr>
        <w:t>.  Works have now been completed</w:t>
      </w:r>
      <w:r w:rsidRPr="00C44ADF">
        <w:rPr>
          <w:szCs w:val="24"/>
        </w:rPr>
        <w:t>.</w:t>
      </w:r>
    </w:p>
    <w:p w14:paraId="76B5800F" w14:textId="2A24AE64" w:rsidR="00645318" w:rsidRPr="00C44ADF" w:rsidRDefault="00645318" w:rsidP="00645318">
      <w:pPr>
        <w:pStyle w:val="BodyText"/>
        <w:rPr>
          <w:szCs w:val="24"/>
        </w:rPr>
      </w:pPr>
      <w:r w:rsidRPr="00C44ADF">
        <w:rPr>
          <w:szCs w:val="24"/>
        </w:rPr>
        <w:t>Funding up to $350</w:t>
      </w:r>
      <w:r w:rsidR="005F5A63" w:rsidRPr="00C44ADF">
        <w:rPr>
          <w:szCs w:val="24"/>
        </w:rPr>
        <w:t> </w:t>
      </w:r>
      <w:r w:rsidRPr="00C44ADF">
        <w:rPr>
          <w:szCs w:val="24"/>
        </w:rPr>
        <w:t xml:space="preserve">000 has been allocated for State Growth to carry out low-cost infrastructure treatments to improve road safety for motorcyclists on Lake </w:t>
      </w:r>
      <w:proofErr w:type="spellStart"/>
      <w:r w:rsidRPr="00C44ADF">
        <w:rPr>
          <w:szCs w:val="24"/>
        </w:rPr>
        <w:t>Leake</w:t>
      </w:r>
      <w:proofErr w:type="spellEnd"/>
      <w:r w:rsidRPr="00C44ADF">
        <w:rPr>
          <w:szCs w:val="24"/>
        </w:rPr>
        <w:t xml:space="preserve"> Road</w:t>
      </w:r>
      <w:r w:rsidR="00535D1B" w:rsidRPr="00C44ADF">
        <w:rPr>
          <w:szCs w:val="24"/>
        </w:rPr>
        <w:t>. A delivery schedule for these works is currently being scoped with</w:t>
      </w:r>
      <w:r w:rsidRPr="00C44ADF">
        <w:rPr>
          <w:szCs w:val="24"/>
        </w:rPr>
        <w:t xml:space="preserve"> works scheduled to commence in 202</w:t>
      </w:r>
      <w:r w:rsidR="003645B2" w:rsidRPr="00C44ADF">
        <w:rPr>
          <w:szCs w:val="24"/>
        </w:rPr>
        <w:t>2</w:t>
      </w:r>
      <w:r w:rsidRPr="00C44ADF">
        <w:rPr>
          <w:szCs w:val="24"/>
        </w:rPr>
        <w:t xml:space="preserve">. </w:t>
      </w:r>
    </w:p>
    <w:p w14:paraId="725B5C3D" w14:textId="44A94CF8" w:rsidR="00F21F7D" w:rsidRDefault="00F21F7D" w:rsidP="00645318">
      <w:pPr>
        <w:pStyle w:val="BodyText"/>
        <w:rPr>
          <w:rStyle w:val="BodytextBold"/>
          <w:b w:val="0"/>
          <w:bCs w:val="0"/>
          <w:szCs w:val="24"/>
        </w:rPr>
      </w:pPr>
      <w:r w:rsidRPr="00C44ADF">
        <w:rPr>
          <w:rStyle w:val="BodytextBold"/>
          <w:b w:val="0"/>
          <w:bCs w:val="0"/>
          <w:szCs w:val="24"/>
        </w:rPr>
        <w:t>State Growth is developing a strategy for future motorcycle road safety audits. This strategy will be delivered in 2022</w:t>
      </w:r>
      <w:r w:rsidR="00642A0F" w:rsidRPr="00C44ADF">
        <w:rPr>
          <w:rStyle w:val="BodytextBold"/>
          <w:b w:val="0"/>
          <w:bCs w:val="0"/>
          <w:szCs w:val="24"/>
        </w:rPr>
        <w:t>,</w:t>
      </w:r>
      <w:r w:rsidRPr="00C44ADF">
        <w:rPr>
          <w:rStyle w:val="BodytextBold"/>
          <w:b w:val="0"/>
          <w:bCs w:val="0"/>
          <w:szCs w:val="24"/>
        </w:rPr>
        <w:t xml:space="preserve"> and </w:t>
      </w:r>
      <w:r w:rsidR="00642A0F" w:rsidRPr="00C44ADF">
        <w:rPr>
          <w:rStyle w:val="BodytextBold"/>
          <w:b w:val="0"/>
          <w:bCs w:val="0"/>
          <w:szCs w:val="24"/>
        </w:rPr>
        <w:t xml:space="preserve">will </w:t>
      </w:r>
      <w:r w:rsidRPr="00C44ADF">
        <w:rPr>
          <w:rStyle w:val="BodytextBold"/>
          <w:b w:val="0"/>
          <w:bCs w:val="0"/>
          <w:szCs w:val="24"/>
        </w:rPr>
        <w:t>identify potential routes in Tasmania to conduct further motorcycle road safety audits.</w:t>
      </w: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9" w:name="_Toc100757190"/>
      <w:r>
        <w:t>Speed moderation and community engagement strategy</w:t>
      </w:r>
      <w:bookmarkEnd w:id="29"/>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lastRenderedPageBreak/>
        <w:t>Current situation / comments</w:t>
      </w:r>
    </w:p>
    <w:p w14:paraId="4F676AD8" w14:textId="1C1D7B99" w:rsidR="00870900" w:rsidRDefault="002B3D84" w:rsidP="004D0F51">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30" w:name="_Toc100757191"/>
      <w:r>
        <w:t xml:space="preserve">Safe system </w:t>
      </w:r>
      <w:r w:rsidR="00EB6DA1">
        <w:t>knowledge and skills training</w:t>
      </w:r>
      <w:bookmarkEnd w:id="30"/>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training sessions, workshops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17756913" w14:textId="77777777" w:rsidR="001C0E13" w:rsidRPr="00C44ADF" w:rsidRDefault="001C0E13" w:rsidP="004D0F51">
      <w:pPr>
        <w:pStyle w:val="BodyText"/>
      </w:pPr>
      <w:r w:rsidRPr="00C44ADF">
        <w:t>Safe System knowledge and capacity building is being considered within the review of the Safer Rural Roads and Vulnerable Road User programs. As part of these reviews, State Growth is investigating how stronger support can be provided to enable local government to achieve Safe System infrastructure treatments.</w:t>
      </w:r>
    </w:p>
    <w:p w14:paraId="01C53C1B" w14:textId="5B95DCBD" w:rsidR="001C0E13" w:rsidRPr="00C44ADF" w:rsidRDefault="001C0E13" w:rsidP="004D0F51">
      <w:pPr>
        <w:pStyle w:val="BodyText"/>
      </w:pPr>
      <w:r w:rsidRPr="00C44ADF">
        <w:t>As part of this review, State Growth will also review the tools utilised through these programs to further support and encourage local government to apply Safe System principles and treatments in practice.</w:t>
      </w:r>
    </w:p>
    <w:p w14:paraId="3E98D83E" w14:textId="2D611DE9" w:rsidR="00794194" w:rsidRPr="00C44ADF" w:rsidRDefault="00C40232" w:rsidP="004D0F51">
      <w:pPr>
        <w:pStyle w:val="BodyText"/>
      </w:pPr>
      <w:r w:rsidRPr="00C44ADF">
        <w:t xml:space="preserve">Funding of </w:t>
      </w:r>
      <w:r w:rsidR="00BD5904" w:rsidRPr="00C44ADF">
        <w:t>$10 520 has been provided to the Tasmanian Bicycle Council to facilitate online training sessions for Tasmanian engineers and planners in designing Safe System compliant cycling lanes/paths.</w:t>
      </w:r>
    </w:p>
    <w:p w14:paraId="0E03A8A0" w14:textId="06EA4A91" w:rsidR="00C40232" w:rsidRDefault="00BD68AC" w:rsidP="004D0F51">
      <w:pPr>
        <w:pStyle w:val="BodyText"/>
      </w:pPr>
      <w:r w:rsidRPr="00C44ADF">
        <w:t xml:space="preserve">Additionally, </w:t>
      </w:r>
      <w:r w:rsidR="00C40232" w:rsidRPr="00C44ADF">
        <w:t>funding of $12 260 has supported Safe System professional capacity building.</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1" w:name="_Toc100757192"/>
      <w:r w:rsidRPr="00D65EBB">
        <w:t>Targeted infrastructure upgrades in high traffic urban areas</w:t>
      </w:r>
      <w:bookmarkEnd w:id="31"/>
      <w:r w:rsidRPr="00D65EBB">
        <w:t xml:space="preserve"> </w:t>
      </w:r>
    </w:p>
    <w:p w14:paraId="2581DBC4" w14:textId="58E4C0BC"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617F60E2"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D65EBB" w:rsidRDefault="00F65C7B" w:rsidP="00B33A9A">
            <w:pPr>
              <w:spacing w:before="60" w:after="60" w:line="240" w:lineRule="auto"/>
              <w:jc w:val="both"/>
              <w:rPr>
                <w:rFonts w:ascii="Gill Sans MT" w:hAnsi="Gill Sans MT"/>
                <w:sz w:val="16"/>
                <w:szCs w:val="16"/>
              </w:rPr>
            </w:pPr>
            <w:r w:rsidRPr="00D65EBB">
              <w:rPr>
                <w:rFonts w:ascii="Gill Sans MT" w:hAnsi="Gill Sans MT"/>
                <w:sz w:val="16"/>
                <w:szCs w:val="16"/>
              </w:rPr>
              <w:t>Status</w:t>
            </w:r>
          </w:p>
        </w:tc>
        <w:tc>
          <w:tcPr>
            <w:tcW w:w="2267" w:type="dxa"/>
            <w:shd w:val="clear" w:color="auto" w:fill="auto"/>
          </w:tcPr>
          <w:p w14:paraId="384603FF" w14:textId="77777777" w:rsidR="00F65C7B" w:rsidRPr="00D65EBB"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D65EBB"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D65EBB"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D65EBB">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2" w:name="_Toc100757193"/>
      <w:r>
        <w:t>Vulnerable Road User Program</w:t>
      </w:r>
      <w:bookmarkEnd w:id="32"/>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w:t>
      </w:r>
    </w:p>
    <w:p w14:paraId="68486555" w14:textId="2E0ACB0C"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$500 000 to $1 000 000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04C5130C" w:rsidR="00856992" w:rsidRDefault="00710C62" w:rsidP="00710C62">
      <w:pPr>
        <w:pStyle w:val="BodyText"/>
      </w:pPr>
      <w:r>
        <w:t>The</w:t>
      </w:r>
      <w:r w:rsidR="00EE0328">
        <w:t xml:space="preserve"> Australian Government</w:t>
      </w:r>
      <w:r w:rsidR="006B4659">
        <w:t>’s</w:t>
      </w:r>
      <w:r>
        <w:t xml:space="preserve"> RSP has 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72691EED" w14:textId="6A399FC7" w:rsidR="00856992" w:rsidRDefault="00856992" w:rsidP="00710C62">
      <w:pPr>
        <w:pStyle w:val="BodyText"/>
      </w:pPr>
      <w:r>
        <w:t xml:space="preserve">The successful projects from FY21 </w:t>
      </w:r>
      <w:r w:rsidRPr="00971C0C">
        <w:t>total approximately $11.</w:t>
      </w:r>
      <w:r w:rsidR="00EE0EF0" w:rsidRPr="00971C0C">
        <w:t xml:space="preserve">6 </w:t>
      </w:r>
      <w:r w:rsidRPr="00971C0C">
        <w:t>million in value. This includes funding of $</w:t>
      </w:r>
      <w:r w:rsidR="00EE0EF0" w:rsidRPr="00971C0C">
        <w:t>4</w:t>
      </w:r>
      <w:r w:rsidRPr="00971C0C">
        <w:t>.</w:t>
      </w:r>
      <w:r w:rsidR="00EE0EF0" w:rsidRPr="00971C0C">
        <w:t>6</w:t>
      </w:r>
      <w:r w:rsidRPr="00971C0C">
        <w:t xml:space="preserve"> million from the Australian Government’s RSP, $</w:t>
      </w:r>
      <w:r w:rsidR="00EE0EF0" w:rsidRPr="00971C0C">
        <w:t>4</w:t>
      </w:r>
      <w:r w:rsidRPr="00971C0C">
        <w:t>.</w:t>
      </w:r>
      <w:r w:rsidR="00EE0EF0" w:rsidRPr="00971C0C">
        <w:t>7</w:t>
      </w:r>
      <w:r w:rsidRPr="00971C0C">
        <w:t xml:space="preserve"> million from the Road Safety Levy, and $</w:t>
      </w:r>
      <w:r w:rsidR="00EE0EF0" w:rsidRPr="00971C0C">
        <w:t>2</w:t>
      </w:r>
      <w:r w:rsidRPr="00971C0C">
        <w:t>.</w:t>
      </w:r>
      <w:r w:rsidR="00EE0EF0" w:rsidRPr="00971C0C">
        <w:t>3</w:t>
      </w:r>
      <w:r w:rsidRPr="00971C0C">
        <w:t xml:space="preserve"> million from Local Government co-contributions.</w:t>
      </w:r>
    </w:p>
    <w:p w14:paraId="3FB37AD2" w14:textId="00AB0237" w:rsidR="009857AB" w:rsidRPr="009857AB" w:rsidRDefault="009857AB" w:rsidP="00710C62">
      <w:pPr>
        <w:pStyle w:val="BodyText"/>
        <w:rPr>
          <w:b/>
          <w:bCs/>
        </w:rPr>
      </w:pPr>
      <w:r w:rsidRPr="009857AB">
        <w:rPr>
          <w:b/>
          <w:bCs/>
        </w:rPr>
        <w:t>Summary of applications made under the VRUP in FY21</w:t>
      </w:r>
    </w:p>
    <w:tbl>
      <w:tblPr>
        <w:tblStyle w:val="TableGrid"/>
        <w:tblW w:w="0" w:type="auto"/>
        <w:tblLook w:val="04A0" w:firstRow="1" w:lastRow="0" w:firstColumn="1" w:lastColumn="0" w:noHBand="0" w:noVBand="1"/>
      </w:tblPr>
      <w:tblGrid>
        <w:gridCol w:w="2096"/>
        <w:gridCol w:w="2096"/>
        <w:gridCol w:w="2096"/>
        <w:gridCol w:w="2096"/>
        <w:gridCol w:w="2096"/>
      </w:tblGrid>
      <w:tr w:rsidR="007C35AB" w14:paraId="3C111B3E" w14:textId="77777777" w:rsidTr="007C35AB">
        <w:tc>
          <w:tcPr>
            <w:tcW w:w="2096" w:type="dxa"/>
            <w:vAlign w:val="center"/>
          </w:tcPr>
          <w:p w14:paraId="4746359A" w14:textId="0C2D29E5" w:rsidR="007C35AB" w:rsidRDefault="007C35AB" w:rsidP="002B3D84">
            <w:pPr>
              <w:pStyle w:val="BodyText"/>
              <w:spacing w:after="120"/>
              <w:jc w:val="center"/>
            </w:pPr>
            <w:r>
              <w:lastRenderedPageBreak/>
              <w:t>Round</w:t>
            </w:r>
          </w:p>
        </w:tc>
        <w:tc>
          <w:tcPr>
            <w:tcW w:w="2096" w:type="dxa"/>
            <w:vAlign w:val="center"/>
          </w:tcPr>
          <w:p w14:paraId="6B8338D3" w14:textId="1383F4E3" w:rsidR="007C35AB" w:rsidRDefault="007C35AB" w:rsidP="002B3D84">
            <w:pPr>
              <w:pStyle w:val="BodyText"/>
              <w:spacing w:after="120"/>
              <w:jc w:val="center"/>
            </w:pPr>
            <w:r>
              <w:t>Applications</w:t>
            </w:r>
          </w:p>
        </w:tc>
        <w:tc>
          <w:tcPr>
            <w:tcW w:w="2096" w:type="dxa"/>
            <w:vAlign w:val="center"/>
          </w:tcPr>
          <w:p w14:paraId="2427D55D" w14:textId="7A46A52B" w:rsidR="007C35AB" w:rsidRDefault="009857AB" w:rsidP="002B3D84">
            <w:pPr>
              <w:pStyle w:val="BodyText"/>
              <w:spacing w:after="120"/>
              <w:jc w:val="center"/>
            </w:pPr>
            <w:r>
              <w:t>Number of projects awarded funding</w:t>
            </w:r>
          </w:p>
        </w:tc>
        <w:tc>
          <w:tcPr>
            <w:tcW w:w="2096" w:type="dxa"/>
            <w:vAlign w:val="center"/>
          </w:tcPr>
          <w:p w14:paraId="27311B0A" w14:textId="1FD51DD8" w:rsidR="007C35AB" w:rsidRDefault="009857AB" w:rsidP="002B3D84">
            <w:pPr>
              <w:pStyle w:val="BodyText"/>
              <w:spacing w:after="120"/>
              <w:jc w:val="center"/>
            </w:pPr>
            <w:r>
              <w:t>Total amount awarded</w:t>
            </w:r>
          </w:p>
        </w:tc>
        <w:tc>
          <w:tcPr>
            <w:tcW w:w="2096" w:type="dxa"/>
            <w:vAlign w:val="center"/>
          </w:tcPr>
          <w:p w14:paraId="21E728B3" w14:textId="5FE6C22F" w:rsidR="007C35AB" w:rsidRDefault="007C35AB" w:rsidP="002B3D84">
            <w:pPr>
              <w:pStyle w:val="BodyText"/>
              <w:spacing w:after="120"/>
              <w:jc w:val="center"/>
            </w:pPr>
            <w:r>
              <w:t>Total value</w:t>
            </w:r>
            <w:r w:rsidR="009857AB">
              <w:t xml:space="preserve"> of awarded projects</w:t>
            </w:r>
          </w:p>
        </w:tc>
      </w:tr>
      <w:tr w:rsidR="007C35AB" w14:paraId="795F2D4D" w14:textId="77777777" w:rsidTr="007C35AB">
        <w:tc>
          <w:tcPr>
            <w:tcW w:w="2096" w:type="dxa"/>
            <w:vAlign w:val="center"/>
          </w:tcPr>
          <w:p w14:paraId="774EE68C" w14:textId="392E2AA7" w:rsidR="007C35AB" w:rsidRDefault="007C35AB" w:rsidP="002B3D84">
            <w:pPr>
              <w:pStyle w:val="BodyText"/>
              <w:spacing w:after="120"/>
              <w:jc w:val="center"/>
            </w:pPr>
            <w:r>
              <w:t>VRUP 2020-21 R1</w:t>
            </w:r>
          </w:p>
        </w:tc>
        <w:tc>
          <w:tcPr>
            <w:tcW w:w="2096" w:type="dxa"/>
            <w:vAlign w:val="center"/>
          </w:tcPr>
          <w:p w14:paraId="28EF7E93" w14:textId="20508D2E" w:rsidR="007C35AB" w:rsidRDefault="007C35AB" w:rsidP="002B3D84">
            <w:pPr>
              <w:pStyle w:val="BodyText"/>
              <w:spacing w:after="120"/>
              <w:jc w:val="center"/>
            </w:pPr>
            <w:r>
              <w:t>28</w:t>
            </w:r>
          </w:p>
        </w:tc>
        <w:tc>
          <w:tcPr>
            <w:tcW w:w="2096" w:type="dxa"/>
            <w:vAlign w:val="center"/>
          </w:tcPr>
          <w:p w14:paraId="06D78EAB" w14:textId="3B449B11" w:rsidR="007C35AB" w:rsidRDefault="007C35AB" w:rsidP="002B3D84">
            <w:pPr>
              <w:pStyle w:val="BodyText"/>
              <w:spacing w:after="120"/>
              <w:jc w:val="center"/>
            </w:pPr>
            <w:r>
              <w:t>20</w:t>
            </w:r>
          </w:p>
        </w:tc>
        <w:tc>
          <w:tcPr>
            <w:tcW w:w="2096" w:type="dxa"/>
            <w:vAlign w:val="center"/>
          </w:tcPr>
          <w:p w14:paraId="1688F19E" w14:textId="0FB86429" w:rsidR="007C35AB" w:rsidRDefault="007C35AB" w:rsidP="002B3D84">
            <w:pPr>
              <w:pStyle w:val="BodyText"/>
              <w:spacing w:after="120"/>
              <w:jc w:val="center"/>
            </w:pPr>
            <w:r>
              <w:t>$831 941</w:t>
            </w:r>
          </w:p>
        </w:tc>
        <w:tc>
          <w:tcPr>
            <w:tcW w:w="2096" w:type="dxa"/>
            <w:vAlign w:val="center"/>
          </w:tcPr>
          <w:p w14:paraId="1EA9F66B" w14:textId="66C97923" w:rsidR="007C35AB" w:rsidRDefault="007C35AB" w:rsidP="002B3D84">
            <w:pPr>
              <w:pStyle w:val="BodyText"/>
              <w:spacing w:after="120"/>
              <w:jc w:val="center"/>
            </w:pPr>
            <w:r>
              <w:t>$1.3 million</w:t>
            </w:r>
          </w:p>
        </w:tc>
      </w:tr>
      <w:tr w:rsidR="007C35AB" w14:paraId="11E4A963" w14:textId="77777777" w:rsidTr="007C35AB">
        <w:tc>
          <w:tcPr>
            <w:tcW w:w="2096" w:type="dxa"/>
            <w:vAlign w:val="center"/>
          </w:tcPr>
          <w:p w14:paraId="5359D949" w14:textId="4CC66360" w:rsidR="007C35AB" w:rsidRDefault="007C35AB" w:rsidP="002B3D84">
            <w:pPr>
              <w:pStyle w:val="BodyText"/>
              <w:spacing w:after="120"/>
              <w:jc w:val="center"/>
            </w:pPr>
            <w:r>
              <w:t>VRUP 2020-21 R2</w:t>
            </w:r>
          </w:p>
        </w:tc>
        <w:tc>
          <w:tcPr>
            <w:tcW w:w="2096" w:type="dxa"/>
            <w:vAlign w:val="center"/>
          </w:tcPr>
          <w:p w14:paraId="38F1982B" w14:textId="68BFFA91" w:rsidR="007C35AB" w:rsidRDefault="007C35AB" w:rsidP="002B3D84">
            <w:pPr>
              <w:pStyle w:val="BodyText"/>
              <w:spacing w:after="120"/>
              <w:jc w:val="center"/>
            </w:pPr>
            <w:r>
              <w:t>42</w:t>
            </w:r>
          </w:p>
        </w:tc>
        <w:tc>
          <w:tcPr>
            <w:tcW w:w="2096" w:type="dxa"/>
            <w:vAlign w:val="center"/>
          </w:tcPr>
          <w:p w14:paraId="27676A83" w14:textId="0DB724E3" w:rsidR="007C35AB" w:rsidRDefault="007C35AB" w:rsidP="002B3D84">
            <w:pPr>
              <w:pStyle w:val="BodyText"/>
              <w:spacing w:after="120"/>
              <w:jc w:val="center"/>
            </w:pPr>
            <w:r>
              <w:t>26</w:t>
            </w:r>
          </w:p>
        </w:tc>
        <w:tc>
          <w:tcPr>
            <w:tcW w:w="2096" w:type="dxa"/>
            <w:vAlign w:val="center"/>
          </w:tcPr>
          <w:p w14:paraId="456DE29B" w14:textId="3D17A486" w:rsidR="007C35AB" w:rsidRDefault="007C35AB" w:rsidP="002B3D84">
            <w:pPr>
              <w:pStyle w:val="BodyText"/>
              <w:spacing w:after="120"/>
              <w:jc w:val="center"/>
            </w:pPr>
            <w:r>
              <w:t>$3.2 million</w:t>
            </w:r>
          </w:p>
        </w:tc>
        <w:tc>
          <w:tcPr>
            <w:tcW w:w="2096" w:type="dxa"/>
            <w:vAlign w:val="center"/>
          </w:tcPr>
          <w:p w14:paraId="239B24EF" w14:textId="55B0567B" w:rsidR="007C35AB" w:rsidRDefault="007C35AB" w:rsidP="002B3D84">
            <w:pPr>
              <w:pStyle w:val="BodyText"/>
              <w:spacing w:after="120"/>
              <w:jc w:val="center"/>
            </w:pPr>
            <w:r>
              <w:t>$4.2 million</w:t>
            </w:r>
          </w:p>
        </w:tc>
      </w:tr>
      <w:tr w:rsidR="007C35AB" w14:paraId="41609AFB" w14:textId="77777777" w:rsidTr="007C35AB">
        <w:tc>
          <w:tcPr>
            <w:tcW w:w="2096" w:type="dxa"/>
            <w:vAlign w:val="center"/>
          </w:tcPr>
          <w:p w14:paraId="0C42F629" w14:textId="1CFA8C32" w:rsidR="007C35AB" w:rsidRDefault="007C35AB" w:rsidP="002B3D84">
            <w:pPr>
              <w:pStyle w:val="BodyText"/>
              <w:spacing w:after="120"/>
              <w:jc w:val="center"/>
            </w:pPr>
            <w:r>
              <w:t>VRUP 2020-21 R3</w:t>
            </w:r>
          </w:p>
        </w:tc>
        <w:tc>
          <w:tcPr>
            <w:tcW w:w="2096" w:type="dxa"/>
            <w:vAlign w:val="center"/>
          </w:tcPr>
          <w:p w14:paraId="7FEA4966" w14:textId="1BEC857C" w:rsidR="007C35AB" w:rsidRDefault="007C35AB" w:rsidP="002B3D84">
            <w:pPr>
              <w:pStyle w:val="BodyText"/>
              <w:spacing w:after="120"/>
              <w:jc w:val="center"/>
            </w:pPr>
            <w:r>
              <w:t>25</w:t>
            </w:r>
          </w:p>
        </w:tc>
        <w:tc>
          <w:tcPr>
            <w:tcW w:w="2096" w:type="dxa"/>
            <w:vAlign w:val="center"/>
          </w:tcPr>
          <w:p w14:paraId="5A0ECB55" w14:textId="408A7009" w:rsidR="007C35AB" w:rsidRDefault="007C35AB" w:rsidP="002B3D84">
            <w:pPr>
              <w:pStyle w:val="BodyText"/>
              <w:spacing w:after="120"/>
              <w:jc w:val="center"/>
            </w:pPr>
            <w:r>
              <w:t>25</w:t>
            </w:r>
          </w:p>
        </w:tc>
        <w:tc>
          <w:tcPr>
            <w:tcW w:w="2096" w:type="dxa"/>
            <w:vAlign w:val="center"/>
          </w:tcPr>
          <w:p w14:paraId="049B70B2" w14:textId="0FB3F05A" w:rsidR="007C35AB" w:rsidRDefault="007C35AB" w:rsidP="002B3D84">
            <w:pPr>
              <w:pStyle w:val="BodyText"/>
              <w:spacing w:after="120"/>
              <w:jc w:val="center"/>
            </w:pPr>
            <w:r>
              <w:t>$5.3 million</w:t>
            </w:r>
          </w:p>
        </w:tc>
        <w:tc>
          <w:tcPr>
            <w:tcW w:w="2096" w:type="dxa"/>
            <w:vAlign w:val="center"/>
          </w:tcPr>
          <w:p w14:paraId="5A3F16F5" w14:textId="75B69855" w:rsidR="007C35AB" w:rsidRDefault="007C35AB" w:rsidP="002B3D84">
            <w:pPr>
              <w:pStyle w:val="BodyText"/>
              <w:spacing w:after="120"/>
              <w:jc w:val="center"/>
            </w:pPr>
            <w:r>
              <w:t>$6.1 million</w:t>
            </w:r>
          </w:p>
        </w:tc>
      </w:tr>
      <w:tr w:rsidR="007C35AB" w14:paraId="1F3368C7" w14:textId="77777777" w:rsidTr="007C35AB">
        <w:tc>
          <w:tcPr>
            <w:tcW w:w="2096" w:type="dxa"/>
            <w:vAlign w:val="center"/>
          </w:tcPr>
          <w:p w14:paraId="5371A5EF" w14:textId="6109EFDD" w:rsidR="007C35AB" w:rsidRPr="007C35AB" w:rsidRDefault="007C35AB" w:rsidP="002B3D84">
            <w:pPr>
              <w:pStyle w:val="BodyText"/>
              <w:spacing w:after="120"/>
              <w:jc w:val="right"/>
              <w:rPr>
                <w:b/>
                <w:bCs/>
              </w:rPr>
            </w:pPr>
            <w:r w:rsidRPr="007C35AB">
              <w:rPr>
                <w:b/>
                <w:bCs/>
              </w:rPr>
              <w:t>Total</w:t>
            </w:r>
          </w:p>
        </w:tc>
        <w:tc>
          <w:tcPr>
            <w:tcW w:w="2096" w:type="dxa"/>
            <w:vAlign w:val="center"/>
          </w:tcPr>
          <w:p w14:paraId="49F79811" w14:textId="25C01D28" w:rsidR="007C35AB" w:rsidRPr="009857AB" w:rsidRDefault="007C35AB" w:rsidP="002B3D84">
            <w:pPr>
              <w:pStyle w:val="BodyText"/>
              <w:spacing w:after="120"/>
              <w:jc w:val="center"/>
              <w:rPr>
                <w:b/>
                <w:bCs/>
              </w:rPr>
            </w:pPr>
            <w:r w:rsidRPr="009857AB">
              <w:rPr>
                <w:b/>
                <w:bCs/>
              </w:rPr>
              <w:t>95</w:t>
            </w:r>
          </w:p>
        </w:tc>
        <w:tc>
          <w:tcPr>
            <w:tcW w:w="2096" w:type="dxa"/>
            <w:vAlign w:val="center"/>
          </w:tcPr>
          <w:p w14:paraId="3A91A0A3" w14:textId="1F39FA7D" w:rsidR="007C35AB" w:rsidRPr="009857AB" w:rsidRDefault="007C35AB" w:rsidP="002B3D84">
            <w:pPr>
              <w:pStyle w:val="BodyText"/>
              <w:spacing w:after="120"/>
              <w:jc w:val="center"/>
              <w:rPr>
                <w:b/>
                <w:bCs/>
              </w:rPr>
            </w:pPr>
            <w:r w:rsidRPr="009857AB">
              <w:rPr>
                <w:b/>
                <w:bCs/>
              </w:rPr>
              <w:t>71</w:t>
            </w:r>
          </w:p>
        </w:tc>
        <w:tc>
          <w:tcPr>
            <w:tcW w:w="2096" w:type="dxa"/>
            <w:vAlign w:val="center"/>
          </w:tcPr>
          <w:p w14:paraId="7FCC6C98" w14:textId="5969E60A" w:rsidR="007C35AB" w:rsidRPr="009857AB" w:rsidRDefault="009857AB" w:rsidP="002B3D84">
            <w:pPr>
              <w:pStyle w:val="BodyText"/>
              <w:spacing w:after="120"/>
              <w:jc w:val="center"/>
              <w:rPr>
                <w:b/>
                <w:bCs/>
              </w:rPr>
            </w:pPr>
            <w:r w:rsidRPr="009857AB">
              <w:rPr>
                <w:b/>
                <w:bCs/>
              </w:rPr>
              <w:t>$9.3 million</w:t>
            </w:r>
          </w:p>
        </w:tc>
        <w:tc>
          <w:tcPr>
            <w:tcW w:w="2096" w:type="dxa"/>
            <w:vAlign w:val="center"/>
          </w:tcPr>
          <w:p w14:paraId="606F0C30" w14:textId="5D212A03" w:rsidR="007C35AB" w:rsidRPr="009857AB" w:rsidRDefault="009857AB" w:rsidP="002B3D84">
            <w:pPr>
              <w:pStyle w:val="BodyText"/>
              <w:spacing w:after="120"/>
              <w:jc w:val="center"/>
              <w:rPr>
                <w:b/>
                <w:bCs/>
              </w:rPr>
            </w:pPr>
            <w:r w:rsidRPr="009857AB">
              <w:rPr>
                <w:b/>
                <w:bCs/>
              </w:rPr>
              <w:t>$11.6 million</w:t>
            </w:r>
          </w:p>
        </w:tc>
      </w:tr>
    </w:tbl>
    <w:p w14:paraId="1B59682E" w14:textId="1850DC10" w:rsidR="007C35AB" w:rsidRPr="009857AB" w:rsidRDefault="009857AB" w:rsidP="00710C62">
      <w:pPr>
        <w:pStyle w:val="BodyText"/>
        <w:rPr>
          <w:b/>
          <w:bCs/>
        </w:rPr>
      </w:pPr>
      <w:r>
        <w:rPr>
          <w:b/>
          <w:bCs/>
        </w:rPr>
        <w:t>Status of successful</w:t>
      </w:r>
      <w:r w:rsidRPr="009857AB">
        <w:rPr>
          <w:b/>
          <w:bCs/>
        </w:rPr>
        <w:t xml:space="preserve"> applications </w:t>
      </w:r>
      <w:r>
        <w:rPr>
          <w:b/>
          <w:bCs/>
        </w:rPr>
        <w:t xml:space="preserve">from </w:t>
      </w:r>
      <w:r w:rsidRPr="009857AB">
        <w:rPr>
          <w:b/>
          <w:bCs/>
        </w:rPr>
        <w:t>VRUP</w:t>
      </w:r>
      <w:r>
        <w:rPr>
          <w:b/>
          <w:bCs/>
        </w:rPr>
        <w:t xml:space="preserve"> rounds</w:t>
      </w:r>
      <w:r w:rsidRPr="009857AB">
        <w:rPr>
          <w:b/>
          <w:bCs/>
        </w:rPr>
        <w:t xml:space="preserve"> </w:t>
      </w:r>
      <w:r w:rsidR="00C84E6A">
        <w:rPr>
          <w:b/>
          <w:bCs/>
        </w:rPr>
        <w:t>in</w:t>
      </w:r>
      <w:r w:rsidRPr="009857AB">
        <w:rPr>
          <w:b/>
          <w:bCs/>
        </w:rPr>
        <w:t xml:space="preserve"> FY21</w:t>
      </w:r>
    </w:p>
    <w:tbl>
      <w:tblPr>
        <w:tblStyle w:val="TableGrid"/>
        <w:tblW w:w="10500" w:type="dxa"/>
        <w:tblLook w:val="04A0" w:firstRow="1" w:lastRow="0" w:firstColumn="1" w:lastColumn="0" w:noHBand="0" w:noVBand="1"/>
      </w:tblPr>
      <w:tblGrid>
        <w:gridCol w:w="2098"/>
        <w:gridCol w:w="2098"/>
        <w:gridCol w:w="1576"/>
        <w:gridCol w:w="1576"/>
        <w:gridCol w:w="1576"/>
        <w:gridCol w:w="1576"/>
      </w:tblGrid>
      <w:tr w:rsidR="007C35AB" w14:paraId="5C0F70C3" w14:textId="1A395ADF" w:rsidTr="00C775C7">
        <w:tc>
          <w:tcPr>
            <w:tcW w:w="2098" w:type="dxa"/>
            <w:vAlign w:val="center"/>
          </w:tcPr>
          <w:p w14:paraId="44EA4FC0" w14:textId="77777777" w:rsidR="007C35AB" w:rsidRDefault="007C35AB" w:rsidP="002B3D84">
            <w:pPr>
              <w:pStyle w:val="BodyText"/>
              <w:spacing w:after="120"/>
              <w:jc w:val="center"/>
            </w:pPr>
            <w:r>
              <w:t>Round</w:t>
            </w:r>
          </w:p>
        </w:tc>
        <w:tc>
          <w:tcPr>
            <w:tcW w:w="2098" w:type="dxa"/>
            <w:vAlign w:val="center"/>
          </w:tcPr>
          <w:p w14:paraId="2CC22AEA" w14:textId="6F3E9462" w:rsidR="007C35AB" w:rsidRDefault="009857AB" w:rsidP="002B3D84">
            <w:pPr>
              <w:pStyle w:val="BodyText"/>
              <w:spacing w:after="120"/>
              <w:jc w:val="center"/>
            </w:pPr>
            <w:r>
              <w:t>Number of projects awarded funding</w:t>
            </w:r>
          </w:p>
        </w:tc>
        <w:tc>
          <w:tcPr>
            <w:tcW w:w="1576" w:type="dxa"/>
            <w:vAlign w:val="center"/>
          </w:tcPr>
          <w:p w14:paraId="3015FD4E" w14:textId="7643C344" w:rsidR="007C35AB" w:rsidRDefault="007C35AB" w:rsidP="002B3D84">
            <w:pPr>
              <w:pStyle w:val="BodyText"/>
              <w:spacing w:after="120"/>
              <w:jc w:val="center"/>
            </w:pPr>
            <w:r>
              <w:t>Complete</w:t>
            </w:r>
          </w:p>
        </w:tc>
        <w:tc>
          <w:tcPr>
            <w:tcW w:w="1576" w:type="dxa"/>
            <w:vAlign w:val="center"/>
          </w:tcPr>
          <w:p w14:paraId="56A36516" w14:textId="7ED387BD" w:rsidR="007C35AB" w:rsidRDefault="007C35AB" w:rsidP="002B3D84">
            <w:pPr>
              <w:pStyle w:val="BodyText"/>
              <w:spacing w:after="120"/>
              <w:jc w:val="center"/>
            </w:pPr>
            <w:r>
              <w:t>In progress</w:t>
            </w:r>
          </w:p>
        </w:tc>
        <w:tc>
          <w:tcPr>
            <w:tcW w:w="1576" w:type="dxa"/>
            <w:vAlign w:val="center"/>
          </w:tcPr>
          <w:p w14:paraId="5569EF55" w14:textId="19DC7996" w:rsidR="007C35AB" w:rsidRDefault="007C35AB" w:rsidP="002B3D84">
            <w:pPr>
              <w:pStyle w:val="BodyText"/>
              <w:spacing w:after="120"/>
              <w:jc w:val="center"/>
            </w:pPr>
            <w:r>
              <w:t>Delayed</w:t>
            </w:r>
          </w:p>
        </w:tc>
        <w:tc>
          <w:tcPr>
            <w:tcW w:w="1576" w:type="dxa"/>
            <w:vAlign w:val="center"/>
          </w:tcPr>
          <w:p w14:paraId="255FE864" w14:textId="0307FDDA" w:rsidR="007C35AB" w:rsidRDefault="007C35AB" w:rsidP="002B3D84">
            <w:pPr>
              <w:pStyle w:val="BodyText"/>
              <w:spacing w:after="120"/>
              <w:jc w:val="center"/>
            </w:pPr>
            <w:r>
              <w:t>Withdrawn</w:t>
            </w:r>
          </w:p>
        </w:tc>
      </w:tr>
      <w:tr w:rsidR="007C35AB" w14:paraId="49FD3D84" w14:textId="6B6313D3" w:rsidTr="00C775C7">
        <w:tc>
          <w:tcPr>
            <w:tcW w:w="2098" w:type="dxa"/>
            <w:vAlign w:val="center"/>
          </w:tcPr>
          <w:p w14:paraId="5765BD5C" w14:textId="77777777" w:rsidR="007C35AB" w:rsidRDefault="007C35AB" w:rsidP="002B3D84">
            <w:pPr>
              <w:pStyle w:val="BodyText"/>
              <w:spacing w:after="120"/>
              <w:jc w:val="center"/>
            </w:pPr>
            <w:r>
              <w:t>VRUP 2020-21 R1</w:t>
            </w:r>
          </w:p>
        </w:tc>
        <w:tc>
          <w:tcPr>
            <w:tcW w:w="2098" w:type="dxa"/>
            <w:vAlign w:val="center"/>
          </w:tcPr>
          <w:p w14:paraId="6B4D97EF" w14:textId="6F49CD25" w:rsidR="007C35AB" w:rsidRDefault="007C35AB" w:rsidP="002B3D84">
            <w:pPr>
              <w:pStyle w:val="BodyText"/>
              <w:spacing w:after="120"/>
              <w:jc w:val="center"/>
            </w:pPr>
            <w:r>
              <w:t>20</w:t>
            </w:r>
          </w:p>
        </w:tc>
        <w:tc>
          <w:tcPr>
            <w:tcW w:w="1576" w:type="dxa"/>
            <w:vAlign w:val="center"/>
          </w:tcPr>
          <w:p w14:paraId="25BF7F42" w14:textId="5BC094C3" w:rsidR="007C35AB" w:rsidRDefault="009857AB" w:rsidP="002B3D84">
            <w:pPr>
              <w:pStyle w:val="BodyText"/>
              <w:spacing w:after="120"/>
              <w:jc w:val="center"/>
            </w:pPr>
            <w:r>
              <w:t>16</w:t>
            </w:r>
          </w:p>
        </w:tc>
        <w:tc>
          <w:tcPr>
            <w:tcW w:w="1576" w:type="dxa"/>
            <w:vAlign w:val="center"/>
          </w:tcPr>
          <w:p w14:paraId="3E81BAC1" w14:textId="0617D1AA" w:rsidR="007C35AB" w:rsidRDefault="009857AB" w:rsidP="002B3D84">
            <w:pPr>
              <w:pStyle w:val="BodyText"/>
              <w:spacing w:after="120"/>
              <w:jc w:val="center"/>
            </w:pPr>
            <w:r>
              <w:t>3</w:t>
            </w:r>
          </w:p>
        </w:tc>
        <w:tc>
          <w:tcPr>
            <w:tcW w:w="1576" w:type="dxa"/>
            <w:vAlign w:val="center"/>
          </w:tcPr>
          <w:p w14:paraId="11E6454C" w14:textId="50CD5F6A" w:rsidR="007C35AB" w:rsidRDefault="009857AB" w:rsidP="002B3D84">
            <w:pPr>
              <w:pStyle w:val="BodyText"/>
              <w:spacing w:after="120"/>
              <w:jc w:val="center"/>
            </w:pPr>
            <w:r>
              <w:t>-</w:t>
            </w:r>
          </w:p>
        </w:tc>
        <w:tc>
          <w:tcPr>
            <w:tcW w:w="1576" w:type="dxa"/>
            <w:vAlign w:val="center"/>
          </w:tcPr>
          <w:p w14:paraId="52FC7B24" w14:textId="681D0AC1" w:rsidR="007C35AB" w:rsidRDefault="009857AB" w:rsidP="002B3D84">
            <w:pPr>
              <w:pStyle w:val="BodyText"/>
              <w:spacing w:after="120"/>
              <w:jc w:val="center"/>
            </w:pPr>
            <w:r>
              <w:t>1</w:t>
            </w:r>
          </w:p>
        </w:tc>
      </w:tr>
      <w:tr w:rsidR="007C35AB" w14:paraId="72BA7E91" w14:textId="3B0CE6BA" w:rsidTr="00C775C7">
        <w:tc>
          <w:tcPr>
            <w:tcW w:w="2098" w:type="dxa"/>
            <w:vAlign w:val="center"/>
          </w:tcPr>
          <w:p w14:paraId="132DC0AE" w14:textId="77777777" w:rsidR="007C35AB" w:rsidRDefault="007C35AB" w:rsidP="002B3D84">
            <w:pPr>
              <w:pStyle w:val="BodyText"/>
              <w:spacing w:after="120"/>
              <w:jc w:val="center"/>
            </w:pPr>
            <w:r>
              <w:t>VRUP 2020-21 R2</w:t>
            </w:r>
          </w:p>
        </w:tc>
        <w:tc>
          <w:tcPr>
            <w:tcW w:w="2098" w:type="dxa"/>
            <w:vAlign w:val="center"/>
          </w:tcPr>
          <w:p w14:paraId="69567B65" w14:textId="7D4FFEB9" w:rsidR="007C35AB" w:rsidRDefault="007C35AB" w:rsidP="002B3D84">
            <w:pPr>
              <w:pStyle w:val="BodyText"/>
              <w:spacing w:after="120"/>
              <w:jc w:val="center"/>
            </w:pPr>
            <w:r>
              <w:t>26</w:t>
            </w:r>
          </w:p>
        </w:tc>
        <w:tc>
          <w:tcPr>
            <w:tcW w:w="1576" w:type="dxa"/>
            <w:vAlign w:val="center"/>
          </w:tcPr>
          <w:p w14:paraId="50D3CE05" w14:textId="71D2371A" w:rsidR="007C35AB" w:rsidRDefault="009857AB" w:rsidP="002B3D84">
            <w:pPr>
              <w:pStyle w:val="BodyText"/>
              <w:spacing w:after="120"/>
              <w:jc w:val="center"/>
            </w:pPr>
            <w:r>
              <w:t>9</w:t>
            </w:r>
          </w:p>
        </w:tc>
        <w:tc>
          <w:tcPr>
            <w:tcW w:w="1576" w:type="dxa"/>
            <w:vAlign w:val="center"/>
          </w:tcPr>
          <w:p w14:paraId="68937E30" w14:textId="2F1336B1" w:rsidR="007C35AB" w:rsidRDefault="009857AB" w:rsidP="002B3D84">
            <w:pPr>
              <w:pStyle w:val="BodyText"/>
              <w:spacing w:after="120"/>
              <w:jc w:val="center"/>
            </w:pPr>
            <w:r>
              <w:t>10</w:t>
            </w:r>
          </w:p>
        </w:tc>
        <w:tc>
          <w:tcPr>
            <w:tcW w:w="1576" w:type="dxa"/>
            <w:vAlign w:val="center"/>
          </w:tcPr>
          <w:p w14:paraId="7D5CF89C" w14:textId="48568A09" w:rsidR="007C35AB" w:rsidRDefault="009857AB" w:rsidP="002B3D84">
            <w:pPr>
              <w:pStyle w:val="BodyText"/>
              <w:spacing w:after="120"/>
              <w:jc w:val="center"/>
            </w:pPr>
            <w:r>
              <w:t>5</w:t>
            </w:r>
          </w:p>
        </w:tc>
        <w:tc>
          <w:tcPr>
            <w:tcW w:w="1576" w:type="dxa"/>
            <w:vAlign w:val="center"/>
          </w:tcPr>
          <w:p w14:paraId="78FC2E74" w14:textId="3D327A3C" w:rsidR="007C35AB" w:rsidRDefault="009857AB" w:rsidP="002B3D84">
            <w:pPr>
              <w:pStyle w:val="BodyText"/>
              <w:spacing w:after="120"/>
              <w:jc w:val="center"/>
            </w:pPr>
            <w:r>
              <w:t>2</w:t>
            </w:r>
          </w:p>
        </w:tc>
      </w:tr>
      <w:tr w:rsidR="007C35AB" w14:paraId="0B1B4C57" w14:textId="7D8F23E1" w:rsidTr="00C775C7">
        <w:tc>
          <w:tcPr>
            <w:tcW w:w="2098" w:type="dxa"/>
            <w:vAlign w:val="center"/>
          </w:tcPr>
          <w:p w14:paraId="7796714A" w14:textId="77777777" w:rsidR="007C35AB" w:rsidRDefault="007C35AB" w:rsidP="002B3D84">
            <w:pPr>
              <w:pStyle w:val="BodyText"/>
              <w:spacing w:after="120"/>
              <w:jc w:val="center"/>
            </w:pPr>
            <w:r>
              <w:t>VRUP 2020-21 R3</w:t>
            </w:r>
          </w:p>
        </w:tc>
        <w:tc>
          <w:tcPr>
            <w:tcW w:w="2098" w:type="dxa"/>
            <w:vAlign w:val="center"/>
          </w:tcPr>
          <w:p w14:paraId="724345B7" w14:textId="00EBE9D6" w:rsidR="007C35AB" w:rsidRDefault="007C35AB" w:rsidP="002B3D84">
            <w:pPr>
              <w:pStyle w:val="BodyText"/>
              <w:spacing w:after="120"/>
              <w:jc w:val="center"/>
            </w:pPr>
            <w:r>
              <w:t>25</w:t>
            </w:r>
          </w:p>
        </w:tc>
        <w:tc>
          <w:tcPr>
            <w:tcW w:w="1576" w:type="dxa"/>
            <w:vAlign w:val="center"/>
          </w:tcPr>
          <w:p w14:paraId="4BD1B139" w14:textId="0F25F6F3" w:rsidR="007C35AB" w:rsidRDefault="009857AB" w:rsidP="002B3D84">
            <w:pPr>
              <w:pStyle w:val="BodyText"/>
              <w:spacing w:after="120"/>
              <w:jc w:val="center"/>
            </w:pPr>
            <w:r>
              <w:t>2</w:t>
            </w:r>
          </w:p>
        </w:tc>
        <w:tc>
          <w:tcPr>
            <w:tcW w:w="1576" w:type="dxa"/>
            <w:vAlign w:val="center"/>
          </w:tcPr>
          <w:p w14:paraId="4688A795" w14:textId="3DBDF5A3" w:rsidR="007C35AB" w:rsidRDefault="009857AB" w:rsidP="002B3D84">
            <w:pPr>
              <w:pStyle w:val="BodyText"/>
              <w:spacing w:after="120"/>
              <w:jc w:val="center"/>
            </w:pPr>
            <w:r>
              <w:t>18</w:t>
            </w:r>
          </w:p>
        </w:tc>
        <w:tc>
          <w:tcPr>
            <w:tcW w:w="1576" w:type="dxa"/>
            <w:vAlign w:val="center"/>
          </w:tcPr>
          <w:p w14:paraId="0391CABC" w14:textId="3B853ED7" w:rsidR="007C35AB" w:rsidRDefault="009857AB" w:rsidP="002B3D84">
            <w:pPr>
              <w:pStyle w:val="BodyText"/>
              <w:spacing w:after="120"/>
              <w:jc w:val="center"/>
            </w:pPr>
            <w:r>
              <w:t>5</w:t>
            </w:r>
          </w:p>
        </w:tc>
        <w:tc>
          <w:tcPr>
            <w:tcW w:w="1576" w:type="dxa"/>
            <w:vAlign w:val="center"/>
          </w:tcPr>
          <w:p w14:paraId="776065CC" w14:textId="2C3854D8" w:rsidR="007C35AB" w:rsidRDefault="009857AB" w:rsidP="002B3D84">
            <w:pPr>
              <w:pStyle w:val="BodyText"/>
              <w:spacing w:after="120"/>
              <w:jc w:val="center"/>
            </w:pPr>
            <w:r>
              <w:t>-</w:t>
            </w:r>
          </w:p>
        </w:tc>
      </w:tr>
      <w:tr w:rsidR="007C35AB" w14:paraId="25392A70" w14:textId="482E3513" w:rsidTr="00C775C7">
        <w:tc>
          <w:tcPr>
            <w:tcW w:w="2098" w:type="dxa"/>
            <w:vAlign w:val="center"/>
          </w:tcPr>
          <w:p w14:paraId="314C685E" w14:textId="77777777" w:rsidR="007C35AB" w:rsidRPr="007C35AB" w:rsidRDefault="007C35AB" w:rsidP="002B3D84">
            <w:pPr>
              <w:pStyle w:val="BodyText"/>
              <w:spacing w:after="120"/>
              <w:jc w:val="right"/>
              <w:rPr>
                <w:b/>
                <w:bCs/>
              </w:rPr>
            </w:pPr>
            <w:r w:rsidRPr="007C35AB">
              <w:rPr>
                <w:b/>
                <w:bCs/>
              </w:rPr>
              <w:t>Total</w:t>
            </w:r>
          </w:p>
        </w:tc>
        <w:tc>
          <w:tcPr>
            <w:tcW w:w="2098" w:type="dxa"/>
            <w:vAlign w:val="center"/>
          </w:tcPr>
          <w:p w14:paraId="55724ACE" w14:textId="700E1A8A" w:rsidR="007C35AB" w:rsidRPr="009857AB" w:rsidRDefault="009857AB" w:rsidP="002B3D84">
            <w:pPr>
              <w:pStyle w:val="BodyText"/>
              <w:spacing w:after="120"/>
              <w:jc w:val="center"/>
              <w:rPr>
                <w:b/>
                <w:bCs/>
              </w:rPr>
            </w:pPr>
            <w:r w:rsidRPr="009857AB">
              <w:rPr>
                <w:b/>
                <w:bCs/>
              </w:rPr>
              <w:t>71</w:t>
            </w:r>
          </w:p>
        </w:tc>
        <w:tc>
          <w:tcPr>
            <w:tcW w:w="1576" w:type="dxa"/>
            <w:vAlign w:val="center"/>
          </w:tcPr>
          <w:p w14:paraId="2852610F" w14:textId="04499552" w:rsidR="007C35AB" w:rsidRPr="009857AB" w:rsidRDefault="009857AB" w:rsidP="002B3D84">
            <w:pPr>
              <w:pStyle w:val="BodyText"/>
              <w:spacing w:after="120"/>
              <w:jc w:val="center"/>
              <w:rPr>
                <w:b/>
                <w:bCs/>
              </w:rPr>
            </w:pPr>
            <w:r w:rsidRPr="009857AB">
              <w:rPr>
                <w:b/>
                <w:bCs/>
              </w:rPr>
              <w:t>27</w:t>
            </w:r>
          </w:p>
        </w:tc>
        <w:tc>
          <w:tcPr>
            <w:tcW w:w="1576" w:type="dxa"/>
            <w:vAlign w:val="center"/>
          </w:tcPr>
          <w:p w14:paraId="7B624A5F" w14:textId="019A60BD" w:rsidR="007C35AB" w:rsidRPr="009857AB" w:rsidRDefault="009857AB" w:rsidP="002B3D84">
            <w:pPr>
              <w:pStyle w:val="BodyText"/>
              <w:spacing w:after="120"/>
              <w:jc w:val="center"/>
              <w:rPr>
                <w:b/>
                <w:bCs/>
              </w:rPr>
            </w:pPr>
            <w:r w:rsidRPr="009857AB">
              <w:rPr>
                <w:b/>
                <w:bCs/>
              </w:rPr>
              <w:t>31</w:t>
            </w:r>
          </w:p>
        </w:tc>
        <w:tc>
          <w:tcPr>
            <w:tcW w:w="1576" w:type="dxa"/>
            <w:vAlign w:val="center"/>
          </w:tcPr>
          <w:p w14:paraId="04CC1B1F" w14:textId="6B58A9CB" w:rsidR="007C35AB" w:rsidRPr="009857AB" w:rsidRDefault="009857AB" w:rsidP="002B3D84">
            <w:pPr>
              <w:pStyle w:val="BodyText"/>
              <w:spacing w:after="120"/>
              <w:jc w:val="center"/>
              <w:rPr>
                <w:b/>
                <w:bCs/>
              </w:rPr>
            </w:pPr>
            <w:r w:rsidRPr="009857AB">
              <w:rPr>
                <w:b/>
                <w:bCs/>
              </w:rPr>
              <w:t>10</w:t>
            </w:r>
          </w:p>
        </w:tc>
        <w:tc>
          <w:tcPr>
            <w:tcW w:w="1576" w:type="dxa"/>
            <w:vAlign w:val="center"/>
          </w:tcPr>
          <w:p w14:paraId="2FB6FE62" w14:textId="081B9EF1" w:rsidR="007C35AB" w:rsidRPr="009857AB" w:rsidRDefault="009857AB" w:rsidP="002B3D84">
            <w:pPr>
              <w:pStyle w:val="BodyText"/>
              <w:spacing w:after="120"/>
              <w:jc w:val="center"/>
              <w:rPr>
                <w:b/>
                <w:bCs/>
              </w:rPr>
            </w:pPr>
            <w:r w:rsidRPr="009857AB">
              <w:rPr>
                <w:b/>
                <w:bCs/>
              </w:rPr>
              <w:t>3</w:t>
            </w:r>
          </w:p>
        </w:tc>
      </w:tr>
    </w:tbl>
    <w:p w14:paraId="5C42320D" w14:textId="77EA1522" w:rsidR="00695B16" w:rsidRPr="009857AB" w:rsidRDefault="006B4659" w:rsidP="006B4659">
      <w:pPr>
        <w:pStyle w:val="BodyText"/>
        <w:rPr>
          <w:bCs/>
        </w:rPr>
      </w:pPr>
      <w:r>
        <w:rPr>
          <w:bCs/>
        </w:rPr>
        <w:t>As of 31 March 2022, 2</w:t>
      </w:r>
      <w:r w:rsidR="00695B16">
        <w:rPr>
          <w:bCs/>
        </w:rPr>
        <w:t>7</w:t>
      </w:r>
      <w:r>
        <w:rPr>
          <w:bCs/>
        </w:rPr>
        <w:t xml:space="preserve"> projects have been delivered, </w:t>
      </w:r>
      <w:r w:rsidR="00695B16">
        <w:rPr>
          <w:bCs/>
        </w:rPr>
        <w:t>3</w:t>
      </w:r>
      <w:r w:rsidR="009857AB">
        <w:rPr>
          <w:bCs/>
        </w:rPr>
        <w:t>1</w:t>
      </w:r>
      <w:r>
        <w:rPr>
          <w:bCs/>
        </w:rPr>
        <w:t xml:space="preserve"> projects are in progress and 1</w:t>
      </w:r>
      <w:r w:rsidR="009857AB">
        <w:rPr>
          <w:bCs/>
        </w:rPr>
        <w:t>0</w:t>
      </w:r>
      <w:r>
        <w:rPr>
          <w:bCs/>
        </w:rPr>
        <w:t xml:space="preserve"> projects</w:t>
      </w:r>
      <w:r w:rsidR="009857AB">
        <w:rPr>
          <w:bCs/>
        </w:rPr>
        <w:t xml:space="preserve"> </w:t>
      </w:r>
      <w:r>
        <w:rPr>
          <w:bCs/>
        </w:rPr>
        <w:t>are experiencing delays.</w:t>
      </w:r>
      <w:r w:rsidR="009857AB">
        <w:rPr>
          <w:bCs/>
        </w:rPr>
        <w:t xml:space="preserve"> </w:t>
      </w:r>
      <w:r w:rsidR="00695B16">
        <w:t>Three projects from the 71 successful projects, valued at $344 828, have been withdrawn.</w:t>
      </w:r>
    </w:p>
    <w:p w14:paraId="290D716E" w14:textId="07AB8830" w:rsidR="00B11AC0" w:rsidRDefault="00B11AC0" w:rsidP="00B11AC0">
      <w:pPr>
        <w:pStyle w:val="BodyText"/>
        <w:rPr>
          <w:bCs/>
        </w:rPr>
      </w:pPr>
      <w:r>
        <w:rPr>
          <w:bCs/>
        </w:rPr>
        <w:t xml:space="preserve">With the release of the new NRSS identifying new national direction, </w:t>
      </w:r>
      <w:r w:rsidR="00BF6D0E">
        <w:rPr>
          <w:bCs/>
        </w:rPr>
        <w:t xml:space="preserve">the </w:t>
      </w:r>
      <w:r>
        <w:rPr>
          <w:bCs/>
        </w:rPr>
        <w:t xml:space="preserve">current demand for civil construction, and with several </w:t>
      </w:r>
      <w:r w:rsidR="00BF6D0E">
        <w:rPr>
          <w:bCs/>
        </w:rPr>
        <w:t>VRUP</w:t>
      </w:r>
      <w:r>
        <w:rPr>
          <w:bCs/>
        </w:rPr>
        <w:t xml:space="preserve"> projects currently in progress, State Growth has decided to delay the next round of </w:t>
      </w:r>
      <w:r w:rsidR="00BF6D0E">
        <w:rPr>
          <w:bCs/>
        </w:rPr>
        <w:t>the VRUP</w:t>
      </w:r>
      <w:r>
        <w:rPr>
          <w:bCs/>
        </w:rPr>
        <w:t xml:space="preserve"> to 2023. </w:t>
      </w:r>
    </w:p>
    <w:p w14:paraId="7FBD0C28" w14:textId="4CF6C73D" w:rsidR="006B4659" w:rsidRPr="00BF6D0E" w:rsidRDefault="00BF6D0E" w:rsidP="00710C62">
      <w:pPr>
        <w:pStyle w:val="BodyText"/>
        <w:rPr>
          <w:rStyle w:val="BodytextBold"/>
          <w:b w:val="0"/>
        </w:rPr>
      </w:pPr>
      <w:r>
        <w:rPr>
          <w:bCs/>
        </w:rPr>
        <w:t xml:space="preserve">Alongside the review of the SRRP, </w:t>
      </w:r>
      <w:r w:rsidR="00B11AC0">
        <w:rPr>
          <w:bCs/>
        </w:rPr>
        <w:t>State Growth will</w:t>
      </w:r>
      <w:r w:rsidR="00193F1D">
        <w:rPr>
          <w:bCs/>
        </w:rPr>
        <w:t xml:space="preserve"> </w:t>
      </w:r>
      <w:r w:rsidR="00B11AC0">
        <w:rPr>
          <w:bCs/>
        </w:rPr>
        <w:t xml:space="preserve">review of the </w:t>
      </w:r>
      <w:r>
        <w:rPr>
          <w:bCs/>
        </w:rPr>
        <w:t>VRUP</w:t>
      </w:r>
      <w:r w:rsidR="00B11AC0">
        <w:rPr>
          <w:bCs/>
        </w:rPr>
        <w:t xml:space="preserve">. This review will enable State Growth to identify and implement opportunities for improvement, as well as action administrative efficiencies that have been identified following the delivery of the </w:t>
      </w:r>
      <w:r>
        <w:rPr>
          <w:bCs/>
        </w:rPr>
        <w:t>VRUP</w:t>
      </w:r>
      <w:r w:rsidR="00B11AC0">
        <w:rPr>
          <w:bCs/>
        </w:rPr>
        <w:t xml:space="preserve"> in FY21.</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3" w:name="_Toc100757194"/>
      <w:r>
        <w:t xml:space="preserve">Community Road Safety </w:t>
      </w:r>
      <w:r w:rsidR="00930A73">
        <w:t xml:space="preserve">Grants </w:t>
      </w:r>
      <w:r>
        <w:t>Program</w:t>
      </w:r>
      <w:bookmarkEnd w:id="33"/>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t>Current situation / comments</w:t>
      </w:r>
    </w:p>
    <w:p w14:paraId="3792E984" w14:textId="342113AD" w:rsidR="00BB5384" w:rsidRDefault="00665A4D" w:rsidP="00BB5384">
      <w:pPr>
        <w:pStyle w:val="BodyText"/>
      </w:pPr>
      <w:r>
        <w:t>The</w:t>
      </w:r>
      <w:r w:rsidR="00597880">
        <w:t xml:space="preserve"> Road Safety Branch continue</w:t>
      </w:r>
      <w:r w:rsidR="00946841">
        <w:t>s</w:t>
      </w:r>
      <w:r w:rsidR="00597880">
        <w:t xml:space="preserve"> to monitor the pr</w:t>
      </w:r>
      <w:r w:rsidR="00946841">
        <w:t>o</w:t>
      </w:r>
      <w:r w:rsidR="00597880">
        <w:t>gress of projects that have receiv</w:t>
      </w:r>
      <w:r w:rsidR="00946841">
        <w:t>e</w:t>
      </w:r>
      <w:r w:rsidR="00597880">
        <w:t xml:space="preserve">d funding under the CRSGP.  </w:t>
      </w:r>
    </w:p>
    <w:p w14:paraId="73FCA9B6" w14:textId="6091D92E" w:rsidR="00370344" w:rsidRDefault="00370344" w:rsidP="00BB5384">
      <w:pPr>
        <w:pStyle w:val="BodyText"/>
      </w:pPr>
      <w:r>
        <w:t>Project evaluation reports have been received for the 2020-21 funding round and a report for Council is being prepared.</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4" w:name="_Toc100757195"/>
      <w:r>
        <w:t>Trial of innovative technologies</w:t>
      </w:r>
      <w:bookmarkEnd w:id="34"/>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5" w:name="_Toc100757196"/>
      <w:r>
        <w:t>Innovative infrastructure treatment demonstrations</w:t>
      </w:r>
      <w:bookmarkEnd w:id="35"/>
    </w:p>
    <w:p w14:paraId="118DBB60" w14:textId="653B5552"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6" w:name="_Toc100757197"/>
      <w:r w:rsidRPr="00FE0375">
        <w:t>Learner Driver Mentor Program</w:t>
      </w:r>
      <w:r w:rsidR="00ED6B56" w:rsidRPr="00FE0375">
        <w:t xml:space="preserve"> and Driver Mentoring Tasmania</w:t>
      </w:r>
      <w:bookmarkEnd w:id="36"/>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28E797CB" w14:textId="77777777" w:rsidR="00916B88" w:rsidRDefault="00C3586C" w:rsidP="00C3586C">
      <w:pPr>
        <w:pStyle w:val="BodyText"/>
      </w:pPr>
      <w:r>
        <w:t xml:space="preserve">DMT recently received a </w:t>
      </w:r>
      <w:r w:rsidR="00916B88">
        <w:t xml:space="preserve">grant from </w:t>
      </w:r>
      <w:r>
        <w:t>MAIB to introduce a</w:t>
      </w:r>
      <w:r w:rsidR="00916B88">
        <w:t xml:space="preserve"> program evaluation system called YLOO. </w:t>
      </w:r>
      <w:r>
        <w:t xml:space="preserve"> </w:t>
      </w:r>
    </w:p>
    <w:p w14:paraId="5FE17EE7" w14:textId="1020F8B8" w:rsidR="00C3586C" w:rsidRDefault="00C3586C" w:rsidP="00C3586C">
      <w:pPr>
        <w:pStyle w:val="BodyText"/>
      </w:pPr>
      <w:r>
        <w:t xml:space="preserve">YLOO facilitates </w:t>
      </w:r>
      <w:r w:rsidR="00916B88">
        <w:t xml:space="preserve">online </w:t>
      </w:r>
      <w:r>
        <w:t xml:space="preserve">booking </w:t>
      </w:r>
      <w:r w:rsidR="00916B88">
        <w:t xml:space="preserve">of </w:t>
      </w:r>
      <w:r>
        <w:t xml:space="preserve">supervisory driving sessions, but also </w:t>
      </w:r>
      <w:r w:rsidR="00916B88">
        <w:t>provides live updates of the following:</w:t>
      </w:r>
    </w:p>
    <w:p w14:paraId="73794050" w14:textId="77777777" w:rsidR="00916B88" w:rsidRDefault="00C3586C" w:rsidP="002B3D84">
      <w:pPr>
        <w:pStyle w:val="BodyText"/>
        <w:numPr>
          <w:ilvl w:val="0"/>
          <w:numId w:val="20"/>
        </w:numPr>
        <w:spacing w:after="120"/>
        <w:ind w:left="714" w:hanging="357"/>
      </w:pPr>
      <w:r>
        <w:t>number of supervisory sessions</w:t>
      </w:r>
    </w:p>
    <w:p w14:paraId="4D65D327" w14:textId="64282751" w:rsidR="00C3586C" w:rsidRDefault="00C3586C" w:rsidP="002B3D84">
      <w:pPr>
        <w:pStyle w:val="BodyText"/>
        <w:numPr>
          <w:ilvl w:val="0"/>
          <w:numId w:val="20"/>
        </w:numPr>
        <w:spacing w:after="120"/>
        <w:ind w:left="714" w:hanging="357"/>
      </w:pPr>
      <w:r>
        <w:t>length of each session and the kilometres travelled</w:t>
      </w:r>
    </w:p>
    <w:p w14:paraId="56626837" w14:textId="3AA6849D" w:rsidR="00C3586C" w:rsidRDefault="00C3586C" w:rsidP="002B3D84">
      <w:pPr>
        <w:pStyle w:val="BodyText"/>
        <w:numPr>
          <w:ilvl w:val="0"/>
          <w:numId w:val="20"/>
        </w:numPr>
        <w:spacing w:after="120"/>
        <w:ind w:left="714" w:hanging="357"/>
      </w:pPr>
      <w:r>
        <w:t>number of supervisory hours each learner is receiving and each mentor is giving</w:t>
      </w:r>
    </w:p>
    <w:p w14:paraId="1844F926" w14:textId="213A569A" w:rsidR="00C3586C" w:rsidRDefault="00C3586C" w:rsidP="002B3D84">
      <w:pPr>
        <w:pStyle w:val="BodyText"/>
        <w:numPr>
          <w:ilvl w:val="0"/>
          <w:numId w:val="20"/>
        </w:numPr>
        <w:spacing w:after="120"/>
        <w:ind w:left="714" w:hanging="357"/>
      </w:pPr>
      <w:r>
        <w:t>length of time learners and mentors participate in the program each week, month and year</w:t>
      </w:r>
    </w:p>
    <w:p w14:paraId="2916E140" w14:textId="56190412" w:rsidR="00C3586C" w:rsidRDefault="00C3586C" w:rsidP="002B3D84">
      <w:pPr>
        <w:pStyle w:val="BodyText"/>
        <w:numPr>
          <w:ilvl w:val="0"/>
          <w:numId w:val="20"/>
        </w:numPr>
        <w:spacing w:after="120"/>
        <w:ind w:left="714" w:hanging="357"/>
      </w:pPr>
      <w:r>
        <w:t>number of Provisional Plates achieved</w:t>
      </w:r>
    </w:p>
    <w:p w14:paraId="6DCC21CC" w14:textId="18BE143D" w:rsidR="00C3586C" w:rsidRDefault="00C3586C" w:rsidP="002B3D84">
      <w:pPr>
        <w:pStyle w:val="BodyText"/>
        <w:numPr>
          <w:ilvl w:val="0"/>
          <w:numId w:val="20"/>
        </w:numPr>
        <w:spacing w:after="120"/>
        <w:ind w:left="714" w:hanging="357"/>
      </w:pPr>
      <w:r>
        <w:t>age profile of learners</w:t>
      </w:r>
    </w:p>
    <w:p w14:paraId="4B398F3D" w14:textId="4F1B18A3" w:rsidR="00C3586C" w:rsidRDefault="00C3586C" w:rsidP="00916B88">
      <w:pPr>
        <w:pStyle w:val="BodyText"/>
        <w:numPr>
          <w:ilvl w:val="0"/>
          <w:numId w:val="20"/>
        </w:numPr>
      </w:pPr>
      <w:r>
        <w:t>demographics of participants.</w:t>
      </w:r>
    </w:p>
    <w:p w14:paraId="5261ED25" w14:textId="3E3033C2" w:rsidR="00C3586C" w:rsidRDefault="00C3586C" w:rsidP="00C3586C">
      <w:pPr>
        <w:pStyle w:val="BodyText"/>
      </w:pPr>
      <w:r>
        <w:t xml:space="preserve">This data will </w:t>
      </w:r>
      <w:r w:rsidR="00916B88">
        <w:t xml:space="preserve">be used for reporting purposes and will </w:t>
      </w:r>
      <w:r>
        <w:t xml:space="preserve">form part of an overall evaluation of the LDMP to assess if the LDMP is still meeting its intended outcomes and determine if the funding model is right for Tasmania. </w:t>
      </w:r>
    </w:p>
    <w:p w14:paraId="5A3E787C" w14:textId="7A7C758E" w:rsidR="00916B88" w:rsidRDefault="00916B88" w:rsidP="00C3586C">
      <w:pPr>
        <w:pStyle w:val="BodyText"/>
      </w:pPr>
      <w:r>
        <w:t>Funding submissions for the 2022-23 financial year open 15 March 2022.</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7" w:name="_Toc100757198"/>
      <w:r>
        <w:t xml:space="preserve">Graduated Licensing System </w:t>
      </w:r>
      <w:r w:rsidR="00002F7C">
        <w:t>Project</w:t>
      </w:r>
      <w:bookmarkEnd w:id="37"/>
      <w:r w:rsidR="00002F7C">
        <w:t xml:space="preserve"> </w:t>
      </w:r>
    </w:p>
    <w:p w14:paraId="1D1E1E4F" w14:textId="14F10260"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lastRenderedPageBreak/>
        <w:t>Current situation / comments</w:t>
      </w:r>
    </w:p>
    <w:p w14:paraId="3B074C67" w14:textId="087DD49C" w:rsidR="00B800BE" w:rsidRDefault="00B800BE" w:rsidP="00B800BE">
      <w:pPr>
        <w:pStyle w:val="BodyText"/>
      </w:pPr>
      <w:r>
        <w:t xml:space="preserve">The Tasmanian Government implemented policy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77777777" w:rsidR="001066A4" w:rsidRDefault="00B800BE" w:rsidP="00B800BE">
      <w:pPr>
        <w:pStyle w:val="BodyText"/>
      </w:pPr>
      <w:r>
        <w:t xml:space="preserve">Complementing the policy changes </w:t>
      </w:r>
      <w:r w:rsidR="001066A4">
        <w:t xml:space="preserve">are three digital products that have been progressively launched since July 2021. </w:t>
      </w:r>
    </w:p>
    <w:p w14:paraId="220AD0A7" w14:textId="51A9718C"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r>
        <w:rPr>
          <w:color w:val="auto"/>
        </w:rPr>
        <w:t>As of 31 March 2022, over 9,000 people have successfully completed the Plates Plus course since its launch on 8</w:t>
      </w:r>
      <w:r w:rsidR="00061510">
        <w:rPr>
          <w:color w:val="auto"/>
        </w:rPr>
        <w:t> </w:t>
      </w:r>
      <w:r>
        <w:rPr>
          <w:color w:val="auto"/>
        </w:rPr>
        <w:t xml:space="preserve">July 2021.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7DA99303" w14:textId="6D429E6A" w:rsidR="001066A4" w:rsidRDefault="001066A4" w:rsidP="00B800BE">
      <w:pPr>
        <w:pStyle w:val="BodyText"/>
        <w:rPr>
          <w:color w:val="auto"/>
        </w:rPr>
      </w:pPr>
      <w:r>
        <w:rPr>
          <w:color w:val="auto"/>
        </w:rPr>
        <w:t xml:space="preserve">The computer-based hazard perception test (HPT) was launched on 7 March 2022. The HPT is a mandatory assessment that has been introduced to the learner licensing pathway. It is also required for some overseas licence </w:t>
      </w:r>
      <w:r w:rsidR="00061510">
        <w:rPr>
          <w:color w:val="auto"/>
        </w:rPr>
        <w:t>conversions</w:t>
      </w:r>
      <w:r>
        <w:rPr>
          <w:color w:val="auto"/>
        </w:rPr>
        <w:t xml:space="preserve">. </w:t>
      </w:r>
    </w:p>
    <w:p w14:paraId="2B13DCE6" w14:textId="0A48C299" w:rsidR="001066A4" w:rsidRDefault="001066A4" w:rsidP="00B800BE">
      <w:pPr>
        <w:pStyle w:val="BodyText"/>
        <w:rPr>
          <w:color w:val="auto"/>
        </w:rPr>
      </w:pPr>
      <w:r>
        <w:rPr>
          <w:color w:val="auto"/>
        </w:rPr>
        <w:t>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40E275E" w:rsidR="001066A4" w:rsidRDefault="001066A4" w:rsidP="00B800BE">
      <w:pPr>
        <w:pStyle w:val="BodyText"/>
        <w:rPr>
          <w:color w:val="auto"/>
        </w:rPr>
      </w:pPr>
      <w:r>
        <w:rPr>
          <w:color w:val="auto"/>
        </w:rPr>
        <w:t xml:space="preserve">The HPT is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38" w:name="_Toc100757199"/>
      <w:r>
        <w:t>Motorcyclist Graduated Licensing System</w:t>
      </w:r>
      <w:r w:rsidR="00B37D36">
        <w:t xml:space="preserve"> review</w:t>
      </w:r>
      <w:bookmarkEnd w:id="38"/>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323F9680" w14:textId="0AEF2F2A" w:rsidR="00222D23" w:rsidRPr="00346668"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are being prepared and will be </w:t>
      </w:r>
      <w:r>
        <w:rPr>
          <w:rStyle w:val="BodytextBold"/>
          <w:b w:val="0"/>
        </w:rPr>
        <w:t xml:space="preserve">presented to RSAC at its May 2022 meeting.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9" w:name="_Toc100757200"/>
      <w:r w:rsidRPr="004D0F51">
        <w:t>Rotary Youth</w:t>
      </w:r>
      <w:r w:rsidR="0004161D">
        <w:t xml:space="preserve"> Driver</w:t>
      </w:r>
      <w:r w:rsidRPr="004D0F51">
        <w:t xml:space="preserve"> Awareness Program (RYDA)</w:t>
      </w:r>
      <w:bookmarkEnd w:id="39"/>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w:t>
      </w:r>
      <w:r w:rsidR="00AF665D">
        <w:rPr>
          <w:rStyle w:val="BodytextBold"/>
          <w:b w:val="0"/>
        </w:rPr>
        <w:lastRenderedPageBreak/>
        <w:t>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6941C955" w14:textId="1E2EDAD5" w:rsidR="004B144F" w:rsidRPr="004B144F" w:rsidRDefault="005B4BC5" w:rsidP="005B4BC5">
      <w:pPr>
        <w:pStyle w:val="BodyText"/>
      </w:pPr>
      <w:r>
        <w:t xml:space="preserve">RYDA will commence in May 2022 with </w:t>
      </w:r>
      <w:proofErr w:type="spellStart"/>
      <w:r>
        <w:t>soythern</w:t>
      </w:r>
      <w:proofErr w:type="spellEnd"/>
      <w:r>
        <w:t xml:space="preserve"> sessions still being conducted out of the Royal Hobart Showgrounds. Due to the </w:t>
      </w:r>
      <w:proofErr w:type="spellStart"/>
      <w:r>
        <w:t>redvelopment</w:t>
      </w:r>
      <w:proofErr w:type="spellEnd"/>
      <w:r>
        <w:t xml:space="preserve"> of the site, a</w:t>
      </w:r>
      <w:r w:rsidR="00BB0629">
        <w:t>lte</w:t>
      </w:r>
      <w:r w:rsidR="00A23707">
        <w:t>r</w:t>
      </w:r>
      <w:r w:rsidR="00BB0629">
        <w:t xml:space="preserve">nate accommodation </w:t>
      </w:r>
      <w:r>
        <w:t>is require</w:t>
      </w:r>
      <w:r w:rsidR="00275474">
        <w:t>d</w:t>
      </w:r>
      <w:r>
        <w:t xml:space="preserve"> for 2023.  A suitable cost effective location is being negotiated with the Department of Education.</w:t>
      </w:r>
    </w:p>
    <w:tbl>
      <w:tblPr>
        <w:tblStyle w:val="TableGrid"/>
        <w:tblW w:w="12888" w:type="dxa"/>
        <w:tblLook w:val="04A0" w:firstRow="1" w:lastRow="0" w:firstColumn="1" w:lastColumn="0" w:noHBand="0" w:noVBand="1"/>
      </w:tblPr>
      <w:tblGrid>
        <w:gridCol w:w="987"/>
        <w:gridCol w:w="2267"/>
        <w:gridCol w:w="2408"/>
        <w:gridCol w:w="2410"/>
        <w:gridCol w:w="2408"/>
        <w:gridCol w:w="2408"/>
      </w:tblGrid>
      <w:tr w:rsidR="00AB33AD" w:rsidRPr="00F76F2F" w14:paraId="6A33811B" w14:textId="77777777" w:rsidTr="00AB33AD">
        <w:tc>
          <w:tcPr>
            <w:tcW w:w="987" w:type="dxa"/>
          </w:tcPr>
          <w:p w14:paraId="2B390729" w14:textId="77777777" w:rsidR="00AB33AD" w:rsidRPr="00F76F2F" w:rsidRDefault="00AB33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AB33AD" w:rsidRPr="001702A1" w:rsidRDefault="00AB33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AB33AD" w:rsidRPr="00F76F2F" w:rsidRDefault="00AB33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AB33AD" w:rsidRPr="002C4C0D" w:rsidRDefault="00AB33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AB33AD" w:rsidRPr="00F76F2F" w:rsidRDefault="00AB33AD" w:rsidP="00E6704C">
            <w:pPr>
              <w:spacing w:before="60" w:after="60" w:line="240" w:lineRule="auto"/>
              <w:jc w:val="both"/>
              <w:rPr>
                <w:rFonts w:ascii="Gill Sans MT" w:hAnsi="Gill Sans MT"/>
                <w:sz w:val="16"/>
                <w:szCs w:val="16"/>
              </w:rPr>
            </w:pPr>
          </w:p>
        </w:tc>
        <w:tc>
          <w:tcPr>
            <w:tcW w:w="2408" w:type="dxa"/>
            <w:shd w:val="clear" w:color="auto" w:fill="auto"/>
          </w:tcPr>
          <w:p w14:paraId="5E3D214D" w14:textId="370B2F9B" w:rsidR="00AB33AD" w:rsidRPr="00F76F2F" w:rsidRDefault="00AB33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0" w:name="_Toc100757201"/>
      <w:r w:rsidRPr="004D0F51">
        <w:t>Driving for Jobs Program</w:t>
      </w:r>
      <w:bookmarkEnd w:id="40"/>
    </w:p>
    <w:p w14:paraId="30C4BD44" w14:textId="77777777" w:rsidR="0004161D" w:rsidRPr="00E3590C"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79EBC7CF"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0539C1" w:rsidRPr="00B35543">
        <w:rPr>
          <w:rStyle w:val="BodytextBold"/>
          <w:b w:val="0"/>
        </w:rPr>
        <w:t xml:space="preserve">in the South and </w:t>
      </w:r>
      <w:r w:rsidR="003C58A2" w:rsidRPr="00B35543">
        <w:rPr>
          <w:rStyle w:val="BodytextBold"/>
          <w:b w:val="0"/>
        </w:rPr>
        <w:t>expanded to</w:t>
      </w:r>
      <w:r w:rsidR="00B35543">
        <w:rPr>
          <w:rStyle w:val="BodytextBold"/>
          <w:b w:val="0"/>
        </w:rPr>
        <w:t xml:space="preserve"> Claremont College in term four 2021.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r w:rsidR="006B22D7">
        <w:rPr>
          <w:rStyle w:val="BodytextBold"/>
          <w:b w:val="0"/>
        </w:rPr>
        <w:t>During 2021, 238 students engaged with the program</w:t>
      </w:r>
      <w:r w:rsidR="00104DD2">
        <w:rPr>
          <w:rStyle w:val="BodytextBold"/>
          <w:b w:val="0"/>
        </w:rPr>
        <w:t xml:space="preserve"> which resulted in </w:t>
      </w:r>
      <w:r w:rsidR="000D5C0F">
        <w:rPr>
          <w:rStyle w:val="BodytextBold"/>
          <w:b w:val="0"/>
        </w:rPr>
        <w:t xml:space="preserve">967 hours of fully funded driving lessons being delivered from </w:t>
      </w:r>
      <w:proofErr w:type="spellStart"/>
      <w:r w:rsidR="000D5C0F">
        <w:rPr>
          <w:rStyle w:val="BodytextBold"/>
          <w:b w:val="0"/>
        </w:rPr>
        <w:t>accreited</w:t>
      </w:r>
      <w:proofErr w:type="spellEnd"/>
      <w:r w:rsidR="000D5C0F">
        <w:rPr>
          <w:rStyle w:val="BodytextBold"/>
          <w:b w:val="0"/>
        </w:rPr>
        <w:t xml:space="preserve"> driving schools. A total of </w:t>
      </w:r>
      <w:r w:rsidR="004478A8">
        <w:rPr>
          <w:rStyle w:val="BodytextBold"/>
          <w:b w:val="0"/>
        </w:rPr>
        <w:t xml:space="preserve"> </w:t>
      </w:r>
      <w:proofErr w:type="spellStart"/>
      <w:r w:rsidR="004478A8">
        <w:rPr>
          <w:rStyle w:val="BodytextBold"/>
          <w:b w:val="0"/>
        </w:rPr>
        <w:t>of</w:t>
      </w:r>
      <w:proofErr w:type="spellEnd"/>
      <w:r w:rsidR="004478A8">
        <w:rPr>
          <w:rStyle w:val="BodytextBold"/>
          <w:b w:val="0"/>
        </w:rPr>
        <w:t xml:space="preserve"> 49 </w:t>
      </w:r>
      <w:r w:rsidR="000D5C0F">
        <w:rPr>
          <w:rStyle w:val="BodytextBold"/>
          <w:b w:val="0"/>
        </w:rPr>
        <w:t xml:space="preserve">students </w:t>
      </w:r>
      <w:r w:rsidR="004478A8">
        <w:rPr>
          <w:rStyle w:val="BodytextBold"/>
          <w:b w:val="0"/>
        </w:rPr>
        <w:t>obtained their learner licence and 34 students gained their P1 licence.</w:t>
      </w:r>
    </w:p>
    <w:p w14:paraId="655D48FC" w14:textId="2671DEBE" w:rsidR="00760146" w:rsidRPr="00E3590C" w:rsidRDefault="00CA5B76" w:rsidP="0004161D">
      <w:pPr>
        <w:pStyle w:val="BodyText"/>
        <w:rPr>
          <w:rStyle w:val="BodytextBold"/>
          <w:b w:val="0"/>
        </w:rPr>
      </w:pPr>
      <w:r>
        <w:rPr>
          <w:rStyle w:val="BodytextBold"/>
          <w:b w:val="0"/>
        </w:rPr>
        <w:t xml:space="preserve">The delivery of fully funded driving lessons to students in 2022 has been delayed due to the impact of Covid-19 on school operations and no submissions were received for the Request to Tender to provide driving lessons to the four </w:t>
      </w:r>
      <w:proofErr w:type="spellStart"/>
      <w:r>
        <w:rPr>
          <w:rStyle w:val="BodytextBold"/>
          <w:b w:val="0"/>
        </w:rPr>
        <w:t>DfJ</w:t>
      </w:r>
      <w:proofErr w:type="spellEnd"/>
      <w:r>
        <w:rPr>
          <w:rStyle w:val="BodytextBold"/>
          <w:b w:val="0"/>
        </w:rPr>
        <w:t xml:space="preserve"> schools. The Department of Education has since utilised a direct appointment approach with driving lessons expected to commence in term two 2022.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1" w:name="_Toc100757202"/>
      <w:r w:rsidRPr="00E3590C">
        <w:t>RACT education initiatives</w:t>
      </w:r>
      <w:bookmarkEnd w:id="41"/>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1528B279" w14:textId="77777777" w:rsidR="00E1215E" w:rsidRPr="004D0F51" w:rsidRDefault="00E1215E" w:rsidP="00E1215E">
      <w:pPr>
        <w:pStyle w:val="BodyText"/>
        <w:rPr>
          <w:rStyle w:val="BodytextBold"/>
        </w:rPr>
      </w:pPr>
      <w:r>
        <w:rPr>
          <w:rStyle w:val="BodytextBold"/>
        </w:rPr>
        <w:t>Current situation / comments</w:t>
      </w:r>
    </w:p>
    <w:p w14:paraId="757D5BAD" w14:textId="0CD98D79" w:rsidR="00347593" w:rsidRPr="00347593" w:rsidRDefault="005B4BC5" w:rsidP="00A34143">
      <w:pPr>
        <w:pStyle w:val="BodyText"/>
        <w:rPr>
          <w:rFonts w:ascii="Gill Sans MT" w:hAnsi="Gill Sans MT"/>
        </w:rPr>
      </w:pPr>
      <w:bookmarkStart w:id="42" w:name="_Hlk84496705"/>
      <w:r>
        <w:rPr>
          <w:rFonts w:ascii="Gill Sans MT" w:hAnsi="Gill Sans MT"/>
        </w:rPr>
        <w:t>The Road Safety Bran</w:t>
      </w:r>
      <w:r w:rsidR="00593567">
        <w:rPr>
          <w:rFonts w:ascii="Gill Sans MT" w:hAnsi="Gill Sans MT"/>
        </w:rPr>
        <w:t>c</w:t>
      </w:r>
      <w:r>
        <w:rPr>
          <w:rFonts w:ascii="Gill Sans MT" w:hAnsi="Gill Sans MT"/>
        </w:rPr>
        <w:t>h continue</w:t>
      </w:r>
      <w:r w:rsidR="00275474">
        <w:rPr>
          <w:rFonts w:ascii="Gill Sans MT" w:hAnsi="Gill Sans MT"/>
        </w:rPr>
        <w:t>s to monitor the partnership's outcomes</w:t>
      </w:r>
      <w:r>
        <w:rPr>
          <w:rFonts w:ascii="Gill Sans MT" w:hAnsi="Gill Sans MT"/>
        </w:rPr>
        <w:t xml:space="preserve"> with the RACT.</w:t>
      </w:r>
      <w:r w:rsidR="00347593" w:rsidRPr="00347593">
        <w:rPr>
          <w:rFonts w:ascii="Gill Sans MT" w:hAnsi="Gill Sans MT"/>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2"/>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3" w:name="_Toc100757203"/>
      <w:r>
        <w:t>Real Mates media campaign</w:t>
      </w:r>
      <w:bookmarkEnd w:id="43"/>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1A5B876" w14:textId="483C3AA3" w:rsidR="00B17FE7" w:rsidRDefault="00CA713C" w:rsidP="00CD61C6">
      <w:pPr>
        <w:pStyle w:val="SC-Text"/>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lastRenderedPageBreak/>
        <w:t>The Real Mates</w:t>
      </w:r>
      <w:r w:rsidR="00B17FE7">
        <w:rPr>
          <w:rFonts w:asciiTheme="minorHAnsi" w:eastAsiaTheme="minorHAnsi" w:hAnsiTheme="minorHAnsi" w:cstheme="minorBidi"/>
          <w:color w:val="000000" w:themeColor="text1"/>
          <w:sz w:val="22"/>
          <w:szCs w:val="22"/>
        </w:rPr>
        <w:t xml:space="preserve"> sponsorship</w:t>
      </w:r>
      <w:r>
        <w:rPr>
          <w:rFonts w:asciiTheme="minorHAnsi" w:eastAsiaTheme="minorHAnsi" w:hAnsiTheme="minorHAnsi" w:cstheme="minorBidi"/>
          <w:color w:val="000000" w:themeColor="text1"/>
          <w:sz w:val="22"/>
          <w:szCs w:val="22"/>
        </w:rPr>
        <w:t xml:space="preserve"> of</w:t>
      </w:r>
      <w:r w:rsidR="00B17FE7">
        <w:rPr>
          <w:rFonts w:asciiTheme="minorHAnsi" w:eastAsiaTheme="minorHAnsi" w:hAnsiTheme="minorHAnsi" w:cstheme="minorBidi"/>
          <w:color w:val="000000" w:themeColor="text1"/>
          <w:sz w:val="22"/>
          <w:szCs w:val="22"/>
        </w:rPr>
        <w:t xml:space="preserve"> </w:t>
      </w:r>
      <w:proofErr w:type="spellStart"/>
      <w:r w:rsidR="00B17FE7">
        <w:rPr>
          <w:rFonts w:asciiTheme="minorHAnsi" w:eastAsiaTheme="minorHAnsi" w:hAnsiTheme="minorHAnsi" w:cstheme="minorBidi"/>
          <w:color w:val="000000" w:themeColor="text1"/>
          <w:sz w:val="22"/>
          <w:szCs w:val="22"/>
        </w:rPr>
        <w:t>Vibestown</w:t>
      </w:r>
      <w:proofErr w:type="spellEnd"/>
      <w:r>
        <w:rPr>
          <w:rFonts w:asciiTheme="minorHAnsi" w:eastAsiaTheme="minorHAnsi" w:hAnsiTheme="minorHAnsi" w:cstheme="minorBidi"/>
          <w:color w:val="000000" w:themeColor="text1"/>
          <w:sz w:val="22"/>
          <w:szCs w:val="22"/>
        </w:rPr>
        <w:t xml:space="preserve"> saw the promotion of the Real Mates message at</w:t>
      </w:r>
      <w:r w:rsidR="00B17FE7">
        <w:rPr>
          <w:rFonts w:asciiTheme="minorHAnsi" w:eastAsiaTheme="minorHAnsi" w:hAnsiTheme="minorHAnsi" w:cstheme="minorBidi"/>
          <w:color w:val="000000" w:themeColor="text1"/>
          <w:sz w:val="22"/>
          <w:szCs w:val="22"/>
        </w:rPr>
        <w:t xml:space="preserve"> </w:t>
      </w:r>
      <w:r w:rsidR="00B17FE7" w:rsidRPr="00CD61C6">
        <w:rPr>
          <w:rFonts w:asciiTheme="minorHAnsi" w:eastAsiaTheme="minorHAnsi" w:hAnsiTheme="minorHAnsi" w:cstheme="minorBidi"/>
          <w:color w:val="000000" w:themeColor="text1"/>
          <w:sz w:val="22"/>
          <w:szCs w:val="22"/>
        </w:rPr>
        <w:t>three summer music festivals</w:t>
      </w:r>
      <w:r>
        <w:rPr>
          <w:rFonts w:asciiTheme="minorHAnsi" w:eastAsiaTheme="minorHAnsi" w:hAnsiTheme="minorHAnsi" w:cstheme="minorBidi"/>
          <w:color w:val="000000" w:themeColor="text1"/>
          <w:sz w:val="22"/>
          <w:szCs w:val="22"/>
        </w:rPr>
        <w:t xml:space="preserve"> </w:t>
      </w:r>
      <w:r w:rsidR="00B17FE7">
        <w:rPr>
          <w:rFonts w:asciiTheme="minorHAnsi" w:eastAsiaTheme="minorHAnsi" w:hAnsiTheme="minorHAnsi" w:cstheme="minorBidi"/>
          <w:color w:val="000000" w:themeColor="text1"/>
          <w:sz w:val="22"/>
          <w:szCs w:val="22"/>
        </w:rPr>
        <w:t xml:space="preserve">in Hobart and Launceston from December 2021 to March 2022. </w:t>
      </w:r>
    </w:p>
    <w:p w14:paraId="7E500783" w14:textId="06893955" w:rsidR="00CA713C" w:rsidRDefault="00CA713C" w:rsidP="00CA713C">
      <w:pPr>
        <w:pStyle w:val="BodyText"/>
      </w:pPr>
      <w:r>
        <w:t xml:space="preserve">A new iteration of Real mates is in development and will be launched in September 2022 to coincide with AFL </w:t>
      </w:r>
      <w:r w:rsidR="00A34143">
        <w:t>f</w:t>
      </w:r>
      <w:r>
        <w:t>inals.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4" w:name="_Toc100757204"/>
      <w:r w:rsidRPr="004D0F51">
        <w:t>Bicycle Network bike education</w:t>
      </w:r>
      <w:bookmarkEnd w:id="44"/>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F70FD1A" w14:textId="2FEE7C38" w:rsidR="00593567" w:rsidRPr="00347593" w:rsidRDefault="00593567" w:rsidP="00593567">
      <w:pPr>
        <w:pStyle w:val="BodyText"/>
        <w:rPr>
          <w:rFonts w:ascii="Gill Sans MT" w:hAnsi="Gill Sans MT"/>
        </w:rPr>
      </w:pPr>
      <w:r>
        <w:rPr>
          <w:rFonts w:ascii="Gill Sans MT" w:hAnsi="Gill Sans MT"/>
        </w:rPr>
        <w:t>The Road Safety Branch continue to monitor the outcomes of the partnership with the Bicycle Network.</w:t>
      </w:r>
      <w:r w:rsidRPr="00347593">
        <w:rPr>
          <w:rFonts w:ascii="Gill Sans MT" w:hAnsi="Gill Sans MT"/>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5" w:name="_Toc100757205"/>
      <w:r w:rsidRPr="004D0F51">
        <w:t>Safety around schools</w:t>
      </w:r>
      <w:bookmarkEnd w:id="45"/>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5A1A5AC7" w14:textId="55C5878E" w:rsidR="00DE170E" w:rsidRDefault="00DE170E" w:rsidP="009368F0">
      <w:pPr>
        <w:pStyle w:val="BodyText"/>
      </w:pPr>
      <w:r w:rsidRPr="00DE170E">
        <w:t>The Hon Michael F</w:t>
      </w:r>
      <w:r w:rsidR="00275474">
        <w:t>er</w:t>
      </w:r>
      <w:r w:rsidRPr="00DE170E">
        <w:t xml:space="preserve">gusson MP relaunched the </w:t>
      </w:r>
      <w:r w:rsidR="00347593" w:rsidRPr="00DE170E">
        <w:t xml:space="preserve">Love 40 </w:t>
      </w:r>
      <w:r w:rsidR="00A34143">
        <w:t>campaign</w:t>
      </w:r>
      <w:r w:rsidR="007A58DE" w:rsidRPr="00DE170E">
        <w:t xml:space="preserve"> at Saint Thomas </w:t>
      </w:r>
      <w:proofErr w:type="spellStart"/>
      <w:r w:rsidR="007A58DE" w:rsidRPr="00DE170E">
        <w:t>Moores</w:t>
      </w:r>
      <w:proofErr w:type="spellEnd"/>
      <w:r w:rsidR="007A58DE" w:rsidRPr="00DE170E">
        <w:t xml:space="preserve"> Primary School, Launceston</w:t>
      </w:r>
      <w:r w:rsidR="00A23707" w:rsidRPr="00DE170E">
        <w:t xml:space="preserve"> in term one 2022</w:t>
      </w:r>
      <w:r w:rsidR="007A58DE" w:rsidRPr="00DE170E">
        <w:t>.</w:t>
      </w:r>
      <w:r w:rsidRPr="00DE170E">
        <w:t xml:space="preserve">  </w:t>
      </w:r>
      <w:r w:rsidR="007A58DE" w:rsidRPr="00DE170E">
        <w:t xml:space="preserve"> </w:t>
      </w:r>
      <w:r w:rsidR="009827A3" w:rsidRPr="00DE170E">
        <w:t xml:space="preserve">TVC, radio and </w:t>
      </w:r>
      <w:r w:rsidR="007A58DE" w:rsidRPr="00DE170E">
        <w:t>digital media</w:t>
      </w:r>
      <w:r w:rsidRPr="00DE170E">
        <w:t xml:space="preserve"> continued for </w:t>
      </w:r>
      <w:r w:rsidR="00BB5966">
        <w:t>two weeks</w:t>
      </w:r>
      <w:r w:rsidRPr="00DE170E">
        <w:t xml:space="preserve"> at the commencement of Term 1 to promote the importance of slowing down in school zones and around school buses. Further promotion is planned at the beginning of each school term for 2022.</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6" w:name="_Toc100757206"/>
      <w:proofErr w:type="spellStart"/>
      <w:r>
        <w:t>Kidsafe</w:t>
      </w:r>
      <w:proofErr w:type="spellEnd"/>
      <w:r>
        <w:t xml:space="preserve"> child restraint check program</w:t>
      </w:r>
      <w:bookmarkEnd w:id="46"/>
    </w:p>
    <w:p w14:paraId="56FC7A49" w14:textId="77777777" w:rsidR="00640D0C" w:rsidRPr="007A6F8A"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w:t>
      </w:r>
      <w:r w:rsidRPr="007A6F8A">
        <w:rPr>
          <w:rStyle w:val="BodytextBold"/>
          <w:b w:val="0"/>
        </w:rPr>
        <w:t>for a child’s age and size.</w:t>
      </w:r>
    </w:p>
    <w:p w14:paraId="2EEC2068" w14:textId="77777777" w:rsidR="00E1215E" w:rsidRPr="007A6F8A" w:rsidRDefault="00E1215E" w:rsidP="00E1215E">
      <w:pPr>
        <w:pStyle w:val="BodyText"/>
        <w:rPr>
          <w:rStyle w:val="BodytextBold"/>
        </w:rPr>
      </w:pPr>
      <w:r w:rsidRPr="007A6F8A">
        <w:rPr>
          <w:rStyle w:val="BodytextBold"/>
        </w:rPr>
        <w:t>Current situation / comments</w:t>
      </w:r>
    </w:p>
    <w:p w14:paraId="2FD4F5DE" w14:textId="4731255C" w:rsidR="007A58DE" w:rsidRPr="004B144F" w:rsidRDefault="00AC2A86" w:rsidP="007A58DE">
      <w:pPr>
        <w:pStyle w:val="BodyText"/>
        <w:rPr>
          <w:rFonts w:ascii="Gill Sans MT" w:hAnsi="Gill Sans MT"/>
        </w:rPr>
      </w:pPr>
      <w:proofErr w:type="spellStart"/>
      <w:r w:rsidRPr="007A6F8A">
        <w:rPr>
          <w:rFonts w:ascii="Gill Sans MT" w:hAnsi="Gill Sans MT"/>
        </w:rPr>
        <w:t>Kidsafe</w:t>
      </w:r>
      <w:proofErr w:type="spellEnd"/>
      <w:r w:rsidRPr="007A6F8A">
        <w:rPr>
          <w:rFonts w:ascii="Gill Sans MT" w:hAnsi="Gill Sans MT"/>
        </w:rPr>
        <w:t xml:space="preserve"> </w:t>
      </w:r>
      <w:r w:rsidR="00DE170E" w:rsidRPr="007A6F8A">
        <w:rPr>
          <w:rFonts w:ascii="Gill Sans MT" w:hAnsi="Gill Sans MT"/>
        </w:rPr>
        <w:t>continues to provide free child restraint checks and has recently produced a set of compl</w:t>
      </w:r>
      <w:r w:rsidR="00A34143">
        <w:rPr>
          <w:rFonts w:ascii="Gill Sans MT" w:hAnsi="Gill Sans MT"/>
        </w:rPr>
        <w:t>e</w:t>
      </w:r>
      <w:r w:rsidR="00DE170E" w:rsidRPr="007A6F8A">
        <w:rPr>
          <w:rFonts w:ascii="Gill Sans MT" w:hAnsi="Gill Sans MT"/>
        </w:rPr>
        <w:t>mentary easy to read</w:t>
      </w:r>
      <w:r w:rsidR="007A6F8A" w:rsidRPr="007A6F8A">
        <w:rPr>
          <w:rFonts w:ascii="Gill Sans MT" w:hAnsi="Gill Sans MT"/>
        </w:rPr>
        <w:t xml:space="preserve"> restraint guides. </w:t>
      </w:r>
      <w:r w:rsidR="00275474">
        <w:rPr>
          <w:rFonts w:ascii="Gill Sans MT" w:hAnsi="Gill Sans MT"/>
        </w:rPr>
        <w:t>During restraint checks, hardcopies are provided to parents and carer</w:t>
      </w:r>
      <w:r w:rsidR="007A6F8A" w:rsidRPr="007A6F8A">
        <w:rPr>
          <w:rFonts w:ascii="Gill Sans MT" w:hAnsi="Gill Sans MT"/>
        </w:rPr>
        <w:t xml:space="preserve">s to encourage </w:t>
      </w:r>
      <w:r w:rsidR="00275474">
        <w:rPr>
          <w:rFonts w:ascii="Gill Sans MT" w:hAnsi="Gill Sans MT"/>
        </w:rPr>
        <w:t>the correct purchase of re</w:t>
      </w:r>
      <w:r w:rsidR="00BB5966">
        <w:rPr>
          <w:rFonts w:ascii="Gill Sans MT" w:hAnsi="Gill Sans MT"/>
        </w:rPr>
        <w:t>s</w:t>
      </w:r>
      <w:r w:rsidR="00275474">
        <w:rPr>
          <w:rFonts w:ascii="Gill Sans MT" w:hAnsi="Gill Sans MT"/>
        </w:rPr>
        <w:t>traints suitable to a child</w:t>
      </w:r>
      <w:r w:rsidR="00BB5966">
        <w:rPr>
          <w:rFonts w:ascii="Gill Sans MT" w:hAnsi="Gill Sans MT"/>
        </w:rPr>
        <w:t>'</w:t>
      </w:r>
      <w:r w:rsidR="00275474">
        <w:rPr>
          <w:rFonts w:ascii="Gill Sans MT" w:hAnsi="Gill Sans MT"/>
        </w:rPr>
        <w:t>s height and weight.</w:t>
      </w:r>
      <w:r w:rsidR="007A6F8A" w:rsidRPr="007A6F8A">
        <w:rPr>
          <w:rFonts w:ascii="Gill Sans MT" w:hAnsi="Gill Sans MT"/>
        </w:rPr>
        <w:t xml:space="preserve">  The restraint guides have been designed to fit within a vehicle</w:t>
      </w:r>
      <w:r w:rsidR="00BB5966">
        <w:rPr>
          <w:rFonts w:ascii="Gill Sans MT" w:hAnsi="Gill Sans MT"/>
        </w:rPr>
        <w:t>'</w:t>
      </w:r>
      <w:r w:rsidR="007A6F8A" w:rsidRPr="007A6F8A">
        <w:rPr>
          <w:rFonts w:ascii="Gill Sans MT" w:hAnsi="Gill Sans MT"/>
        </w:rPr>
        <w:t>s glove compartment for easy future reference.</w:t>
      </w:r>
      <w:r w:rsidR="007A6F8A">
        <w:rPr>
          <w:rFonts w:ascii="Gill Sans MT" w:hAnsi="Gill Sans MT"/>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7" w:name="_Toc100757207"/>
      <w:r w:rsidRPr="004D0F51">
        <w:lastRenderedPageBreak/>
        <w:t>Full Gear motorcycle safety project</w:t>
      </w:r>
      <w:bookmarkEnd w:id="47"/>
    </w:p>
    <w:p w14:paraId="518FEF45" w14:textId="7B5B1652"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w:t>
      </w:r>
      <w:r w:rsidR="00BB5966">
        <w:rPr>
          <w:rStyle w:val="BodytextBold"/>
          <w:b w:val="0"/>
        </w:rPr>
        <w:t>,</w:t>
      </w:r>
      <w:r w:rsidRPr="00222FE7">
        <w:rPr>
          <w:rStyle w:val="BodytextBold"/>
          <w:b w:val="0"/>
        </w:rPr>
        <w:t xml:space="preserve">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6EFE9F1D" w14:textId="29F01B7B" w:rsidR="00347593" w:rsidRDefault="003F17D2" w:rsidP="00347593">
      <w:pPr>
        <w:pStyle w:val="BodyText"/>
      </w:pPr>
      <w:r w:rsidRPr="00222FE7">
        <w:rPr>
          <w:rStyle w:val="BodytextBold"/>
          <w:b w:val="0"/>
        </w:rPr>
        <w:t xml:space="preserve">The </w:t>
      </w:r>
      <w:r w:rsidR="007A6F8A">
        <w:rPr>
          <w:rStyle w:val="BodytextBold"/>
          <w:b w:val="0"/>
        </w:rPr>
        <w:t>Full Gear project provides funding for a 0.1 FTE project officer to continue t</w:t>
      </w:r>
      <w:r w:rsidR="00275474">
        <w:rPr>
          <w:rStyle w:val="BodytextBold"/>
          <w:b w:val="0"/>
        </w:rPr>
        <w:t>he</w:t>
      </w:r>
      <w:r w:rsidR="007A6F8A">
        <w:rPr>
          <w:rStyle w:val="BodytextBold"/>
          <w:b w:val="0"/>
        </w:rPr>
        <w:t xml:space="preserve"> program in Glenorchy and assist with expansion into New Norfolk and Gagebrook. </w:t>
      </w:r>
      <w:r w:rsidR="00BB5966">
        <w:rPr>
          <w:rStyle w:val="BodytextBold"/>
          <w:b w:val="0"/>
        </w:rPr>
        <w:t>Th</w:t>
      </w:r>
      <w:r w:rsidR="00275474">
        <w:rPr>
          <w:rStyle w:val="BodytextBold"/>
          <w:b w:val="0"/>
        </w:rPr>
        <w:t>e project offi</w:t>
      </w:r>
      <w:r w:rsidR="00BB5966">
        <w:rPr>
          <w:rStyle w:val="BodytextBold"/>
          <w:b w:val="0"/>
        </w:rPr>
        <w:t>c</w:t>
      </w:r>
      <w:r w:rsidR="00275474">
        <w:rPr>
          <w:rStyle w:val="BodytextBold"/>
          <w:b w:val="0"/>
        </w:rPr>
        <w:t>er has commenced p</w:t>
      </w:r>
      <w:r w:rsidR="007A6F8A">
        <w:rPr>
          <w:rStyle w:val="BodytextBold"/>
          <w:b w:val="0"/>
        </w:rPr>
        <w:t>lanning for a workshop to share facilitation techniques with Neighbourhood House staff</w:t>
      </w:r>
      <w:r w:rsidR="00BB5966">
        <w:rPr>
          <w:rStyle w:val="BodytextBold"/>
          <w:b w:val="0"/>
        </w:rPr>
        <w:t>,</w:t>
      </w:r>
      <w:r w:rsidR="007A6F8A">
        <w:rPr>
          <w:rStyle w:val="BodytextBold"/>
          <w:b w:val="0"/>
        </w:rPr>
        <w:t xml:space="preserve"> who provide outreach coordination and assistance with the program.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8" w:name="_Toc100757208"/>
      <w:r w:rsidRPr="00123C14">
        <w:t>Inattention and distraction</w:t>
      </w:r>
      <w:bookmarkEnd w:id="48"/>
    </w:p>
    <w:p w14:paraId="42C9B19E" w14:textId="5F3D218D"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2EAF0670"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0B96B927"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049C511"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Tasmania Police has also conducted a technology demonstration with a commercial provider to test artificial intelligence based automated mobile phone detection. The technology is combined with speed detection and Automated Number Plate Recognition capabilities.  Future use of such technology is now being considered as part of the Automated Traffic Enforcement Project being led by the Department of State Growth.</w:t>
      </w:r>
    </w:p>
    <w:p w14:paraId="4D3D1081" w14:textId="3D0019A3" w:rsidR="0001382B" w:rsidRPr="00CF7B84" w:rsidRDefault="0001382B" w:rsidP="0001382B">
      <w:pPr>
        <w:rPr>
          <w:rStyle w:val="BodytextBold"/>
          <w:b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9" w:name="_Toc100757209"/>
      <w:r w:rsidRPr="00123C14">
        <w:lastRenderedPageBreak/>
        <w:t>Safe behaviour campaigns</w:t>
      </w:r>
      <w:bookmarkEnd w:id="49"/>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06367C68" w14:textId="5100C789" w:rsidR="005B1988" w:rsidRDefault="005B1988" w:rsidP="005B1988">
      <w:pPr>
        <w:spacing w:before="0" w:after="240" w:line="240" w:lineRule="auto"/>
      </w:pPr>
      <w:r>
        <w:t xml:space="preserve">A motorcycle safety campaign </w:t>
      </w:r>
      <w:r w:rsidR="003E7759">
        <w:t xml:space="preserve">was </w:t>
      </w:r>
      <w:r>
        <w:t>launch</w:t>
      </w:r>
      <w:r w:rsidR="003E7759">
        <w:t>ed</w:t>
      </w:r>
      <w:r>
        <w:t xml:space="preserve"> on 10 October 2021. The campaign educate</w:t>
      </w:r>
      <w:r w:rsidR="003E7759">
        <w:t>d</w:t>
      </w:r>
      <w:r>
        <w:t xml:space="preserve"> Tasmanian motorcycle riders on the risks when riding and the importance of riding safely. </w:t>
      </w:r>
      <w:r w:rsidRPr="00DD40D9">
        <w:rPr>
          <w:lang w:val="en-US"/>
        </w:rPr>
        <w:t>The</w:t>
      </w:r>
      <w:r>
        <w:rPr>
          <w:lang w:val="en-US"/>
        </w:rPr>
        <w:t xml:space="preserve"> </w:t>
      </w:r>
      <w:r w:rsidRPr="00DD40D9">
        <w:rPr>
          <w:lang w:val="en-US"/>
        </w:rPr>
        <w:t>campaign concept focuses on a 30 second TVC</w:t>
      </w:r>
      <w:r w:rsidR="003E7759">
        <w:rPr>
          <w:lang w:val="en-US"/>
        </w:rPr>
        <w:t>, digital</w:t>
      </w:r>
      <w:r w:rsidR="003D2639">
        <w:rPr>
          <w:lang w:val="en-US"/>
        </w:rPr>
        <w:t xml:space="preserve"> videos, </w:t>
      </w:r>
      <w:r w:rsidRPr="00DD40D9">
        <w:rPr>
          <w:lang w:val="en-US"/>
        </w:rPr>
        <w:t>and posters in pubs and venues on popular motorcycle touring routes.</w:t>
      </w:r>
    </w:p>
    <w:p w14:paraId="734F45D2" w14:textId="1CFFE476" w:rsidR="005B1988" w:rsidRPr="002B023E" w:rsidRDefault="005B1988" w:rsidP="005B1988">
      <w:pPr>
        <w:spacing w:before="0" w:after="240" w:line="240" w:lineRule="auto"/>
      </w:pPr>
      <w:r>
        <w:t>In</w:t>
      </w:r>
      <w:r w:rsidRPr="002B023E">
        <w:t xml:space="preserve"> preparation for the introduction of enhanced speed enforcement in Tasmania</w:t>
      </w:r>
      <w:r>
        <w:t xml:space="preserve"> a new public education campaign </w:t>
      </w:r>
      <w:r w:rsidR="003E7759">
        <w:t>on</w:t>
      </w:r>
      <w:r w:rsidR="003F17D2">
        <w:t xml:space="preserve"> low level</w:t>
      </w:r>
      <w:r w:rsidR="003E7759">
        <w:t xml:space="preserve"> speed</w:t>
      </w:r>
      <w:r w:rsidR="003F17D2">
        <w:t xml:space="preserve"> was</w:t>
      </w:r>
      <w:r w:rsidR="003E7759">
        <w:t xml:space="preserve"> </w:t>
      </w:r>
      <w:r>
        <w:t>launched in December 2021.</w:t>
      </w:r>
      <w:r w:rsidRPr="002B023E">
        <w:t xml:space="preserve"> </w:t>
      </w:r>
    </w:p>
    <w:p w14:paraId="1C57D678" w14:textId="632E4495" w:rsidR="002B023E" w:rsidRPr="002B023E" w:rsidRDefault="005B1988" w:rsidP="005B1988">
      <w:pPr>
        <w:spacing w:before="0" w:after="240" w:line="240" w:lineRule="auto"/>
      </w:pPr>
      <w:r>
        <w:t xml:space="preserve">The </w:t>
      </w:r>
      <w:r w:rsidR="003E7759">
        <w:t xml:space="preserve">Over is Over </w:t>
      </w:r>
      <w:r>
        <w:t>campaign aims</w:t>
      </w:r>
      <w:r w:rsidRPr="002B023E">
        <w:t xml:space="preserve"> to reduce road trauma</w:t>
      </w:r>
      <w:r>
        <w:t xml:space="preserve"> by highlighting the dangers of speeding and will support the re-introduction of mobile</w:t>
      </w:r>
      <w:r w:rsidRPr="002B023E">
        <w:t xml:space="preserve"> speed camera</w:t>
      </w:r>
      <w:r>
        <w:t xml:space="preserve">s.  </w:t>
      </w:r>
      <w:r w:rsidR="003E7759">
        <w:rPr>
          <w:color w:val="262626" w:themeColor="text1" w:themeTint="D9"/>
        </w:rPr>
        <w:t xml:space="preserve"> The campaign </w:t>
      </w:r>
      <w:r w:rsidR="003D2639">
        <w:rPr>
          <w:color w:val="262626" w:themeColor="text1" w:themeTint="D9"/>
        </w:rPr>
        <w:t>is</w:t>
      </w:r>
      <w:r w:rsidR="003E7759">
        <w:rPr>
          <w:color w:val="262626" w:themeColor="text1" w:themeTint="D9"/>
        </w:rPr>
        <w:t xml:space="preserve"> supported </w:t>
      </w:r>
      <w:r w:rsidR="003D2639">
        <w:rPr>
          <w:color w:val="262626" w:themeColor="text1" w:themeTint="D9"/>
        </w:rPr>
        <w:t>by</w:t>
      </w:r>
      <w:r w:rsidR="003E7759">
        <w:rPr>
          <w:color w:val="262626" w:themeColor="text1" w:themeTint="D9"/>
        </w:rPr>
        <w:t xml:space="preserve"> TV, radio, press, digital and outdoor advertising.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0" w:name="_Toc100757210"/>
      <w:r w:rsidRPr="00123C14">
        <w:t>Mandatory Alcohol Interlock Program</w:t>
      </w:r>
      <w:r w:rsidR="004F62D9">
        <w:t xml:space="preserve"> (MAIP)</w:t>
      </w:r>
      <w:bookmarkEnd w:id="50"/>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3FC628B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p>
    <w:p w14:paraId="27984982" w14:textId="39DF834F" w:rsidR="00870900" w:rsidRDefault="009D0CBB" w:rsidP="009D0CBB">
      <w:pPr>
        <w:pStyle w:val="BodyText"/>
      </w:pPr>
      <w:r>
        <w:t>Two approved Providers have signed new contracts; negotiations continue with the third. The contracts expire in October 2022; work will commence on creating new contracts in the near future.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1" w:name="_Toc100757211"/>
      <w:r w:rsidRPr="00123C14">
        <w:t>Protective clothing for motorcyclists</w:t>
      </w:r>
      <w:bookmarkEnd w:id="51"/>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6E37EA2A" w14:textId="77777777" w:rsidR="004B144F" w:rsidRPr="004B144F" w:rsidRDefault="004B144F" w:rsidP="004B144F">
      <w:pPr>
        <w:pStyle w:val="BodyText"/>
      </w:pPr>
      <w:r w:rsidRPr="004B144F">
        <w:t xml:space="preserve">Tasmania contributes around $8 000 per annum to participate in and support the activities of </w:t>
      </w:r>
      <w:proofErr w:type="spellStart"/>
      <w:r w:rsidRPr="004B144F">
        <w:t>MotoCAP</w:t>
      </w:r>
      <w:proofErr w:type="spellEnd"/>
      <w:r w:rsidRPr="004B144F">
        <w:t xml:space="preserve">. In early 2021, several thousand public education brochures advising of clothing safety ratings for motorcycle wear were sent out to motorcycle retailers and relevant stakeholders across the state.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2" w:name="_Toc100757212"/>
      <w:r w:rsidRPr="005455B9">
        <w:lastRenderedPageBreak/>
        <w:t>Road safety penalties review</w:t>
      </w:r>
      <w:bookmarkEnd w:id="52"/>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appropriate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3" w:name="_Toc100757213"/>
      <w:r w:rsidRPr="005455B9">
        <w:t>Speed enforcement strategy</w:t>
      </w:r>
      <w:bookmarkEnd w:id="53"/>
    </w:p>
    <w:p w14:paraId="10796683"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 xml:space="preserve">Speed enforcement is one of five priority areas within Tasmania Police’s current </w:t>
      </w:r>
      <w:r w:rsidRPr="003B7A5D">
        <w:rPr>
          <w:rStyle w:val="BodytextBold"/>
          <w:b w:val="0"/>
          <w:bCs w:val="0"/>
          <w:i/>
          <w:iCs/>
          <w:color w:val="auto"/>
        </w:rPr>
        <w:t>Road Safety Strategy 2019-2021</w:t>
      </w:r>
      <w:r w:rsidRPr="003B7A5D">
        <w:rPr>
          <w:rStyle w:val="BodytextBold"/>
          <w:b w:val="0"/>
          <w:bCs w:val="0"/>
          <w:color w:val="auto"/>
        </w:rPr>
        <w:t>.</w:t>
      </w:r>
    </w:p>
    <w:p w14:paraId="1C5E76D9"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introduce future automated speed enforcement in Tasmania.</w:t>
      </w:r>
    </w:p>
    <w:p w14:paraId="6F0232B4"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4260155B" w14:textId="77777777" w:rsidR="003B7A5D" w:rsidRPr="003B7A5D" w:rsidRDefault="003B7A5D" w:rsidP="003B7A5D">
      <w:pPr>
        <w:pStyle w:val="BodyText"/>
        <w:rPr>
          <w:rStyle w:val="BodytextBold"/>
          <w:b w:val="0"/>
          <w:bCs w:val="0"/>
          <w:color w:val="auto"/>
        </w:rPr>
      </w:pPr>
      <w:r w:rsidRPr="003B7A5D">
        <w:rPr>
          <w:rStyle w:val="BodytextBold"/>
          <w:b w:val="0"/>
          <w:bCs w:val="0"/>
          <w:color w:val="auto"/>
        </w:rPr>
        <w:t xml:space="preserve">Tasmania Police has further developed the new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strategy has also seen the introduction of unmarked highway patrol cars which have proved to be very successful and complement the use of overt policing tactics well.  </w:t>
      </w:r>
    </w:p>
    <w:p w14:paraId="7B202889" w14:textId="77777777" w:rsidR="003B7A5D" w:rsidRPr="003B7A5D" w:rsidRDefault="003B7A5D" w:rsidP="003B7A5D">
      <w:pPr>
        <w:pStyle w:val="BodyText"/>
      </w:pPr>
      <w:r w:rsidRPr="003B7A5D">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4" w:name="_Toc100757214"/>
      <w:r w:rsidRPr="005455B9">
        <w:t>Enforcement of high-risk behaviours</w:t>
      </w:r>
      <w:bookmarkEnd w:id="54"/>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073FBFC8" w14:textId="77777777" w:rsidR="003B7A5D" w:rsidRPr="003B7A5D" w:rsidRDefault="003B7A5D" w:rsidP="003B7A5D">
      <w:pPr>
        <w:pStyle w:val="BodyText"/>
        <w:rPr>
          <w:b/>
          <w:bCs/>
        </w:rPr>
      </w:pPr>
      <w:r w:rsidRPr="003B7A5D">
        <w:rPr>
          <w:rStyle w:val="BodytextBold"/>
          <w:b w:val="0"/>
          <w:bCs w:val="0"/>
          <w:color w:val="auto"/>
        </w:rPr>
        <w:t xml:space="preserve">Tasmania Police’s </w:t>
      </w:r>
      <w:r w:rsidRPr="003B7A5D">
        <w:rPr>
          <w:rStyle w:val="BodytextBold"/>
          <w:b w:val="0"/>
          <w:bCs w:val="0"/>
          <w:i/>
          <w:iCs/>
          <w:color w:val="auto"/>
        </w:rPr>
        <w:t>Road Policing Strategy</w:t>
      </w:r>
      <w:r w:rsidRPr="003B7A5D">
        <w:rPr>
          <w:rStyle w:val="BodytextBold"/>
          <w:b w:val="0"/>
          <w:bCs w:val="0"/>
          <w:color w:val="auto"/>
        </w:rPr>
        <w:t xml:space="preserve"> focuses on the fatal five causes of serious and fatal crashes, which are the highest risk driver behaviours: speeding; alcohol and drugs; distraction and inattention; seatbelts; and fatigue. The </w:t>
      </w:r>
      <w:r w:rsidRPr="003B7A5D">
        <w:rPr>
          <w:rStyle w:val="BodytextBold"/>
          <w:b w:val="0"/>
          <w:bCs w:val="0"/>
          <w:color w:val="auto"/>
        </w:rPr>
        <w:lastRenderedPageBreak/>
        <w:t>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55" w:name="_Toc100757215"/>
      <w:r w:rsidRPr="005455B9">
        <w:t xml:space="preserve">Automated </w:t>
      </w:r>
      <w:r w:rsidR="002743E8">
        <w:t>Traffic</w:t>
      </w:r>
      <w:r w:rsidRPr="005455B9">
        <w:t xml:space="preserve"> Enforcement Program</w:t>
      </w:r>
      <w:bookmarkEnd w:id="55"/>
    </w:p>
    <w:p w14:paraId="1021C84A" w14:textId="77777777" w:rsidR="00C50A85" w:rsidRPr="002743E8" w:rsidRDefault="00C50A85" w:rsidP="002F3A0A">
      <w:pPr>
        <w:pStyle w:val="BodyText"/>
        <w:rPr>
          <w:bCs/>
        </w:rPr>
      </w:pPr>
      <w:r w:rsidRPr="002743E8">
        <w:rPr>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C119A4E" w14:textId="031FA704" w:rsidR="00C50A85" w:rsidRDefault="00C50A85" w:rsidP="002F3A0A">
      <w:pPr>
        <w:pStyle w:val="BodyText"/>
        <w:rPr>
          <w:rFonts w:ascii="Gill Sans MT" w:hAnsi="Gill Sans MT"/>
        </w:rPr>
      </w:pPr>
      <w:r w:rsidRPr="00A32EC5">
        <w:rPr>
          <w:rFonts w:ascii="Gill Sans MT" w:hAnsi="Gill Sans MT"/>
        </w:rPr>
        <w:t>On 11 September 2021, State Growth released a request for tender (RFT) to identify a suitable service provider to manage a program of mobile speed cameras and supply a compatible infringement adjudication system</w:t>
      </w:r>
      <w:r>
        <w:rPr>
          <w:rFonts w:ascii="Gill Sans MT" w:hAnsi="Gill Sans MT"/>
        </w:rPr>
        <w:t>. During the RFT, Tenders were also required to demonstrate their capability to increase enforcement levels and implement ‘Future Functionalities’ including mobile phone, seatbelt, registration, and average speed enforcement</w:t>
      </w:r>
      <w:r w:rsidRPr="00A32EC5">
        <w:rPr>
          <w:rFonts w:ascii="Gill Sans MT" w:hAnsi="Gill Sans MT"/>
        </w:rPr>
        <w:t xml:space="preserve">. State Growth </w:t>
      </w:r>
      <w:r>
        <w:rPr>
          <w:rFonts w:ascii="Gill Sans MT" w:hAnsi="Gill Sans MT"/>
        </w:rPr>
        <w:t xml:space="preserve">is currently in contract negotiations with a Preferred Supplier, and it is expected that these negotiations will be finalised in the second quarter of 2022. Enforcement of speeding offences via mobile speed cameras is expected to commence in </w:t>
      </w:r>
      <w:r w:rsidR="00B37389">
        <w:rPr>
          <w:rFonts w:ascii="Gill Sans MT" w:hAnsi="Gill Sans MT"/>
        </w:rPr>
        <w:t>September</w:t>
      </w:r>
      <w:r>
        <w:rPr>
          <w:rFonts w:ascii="Gill Sans MT" w:hAnsi="Gill Sans MT"/>
        </w:rPr>
        <w:t xml:space="preserve"> 2022. </w:t>
      </w:r>
    </w:p>
    <w:p w14:paraId="5A596D30" w14:textId="77777777" w:rsidR="00C50A85" w:rsidRDefault="00C50A85" w:rsidP="002F3A0A">
      <w:pPr>
        <w:pStyle w:val="BodyText"/>
        <w:rPr>
          <w:rFonts w:ascii="Gill Sans MT" w:hAnsi="Gill Sans MT"/>
        </w:rPr>
      </w:pPr>
      <w:r>
        <w:rPr>
          <w:rFonts w:ascii="Gill Sans MT" w:hAnsi="Gill Sans MT"/>
        </w:rPr>
        <w:t xml:space="preserve">The initial stages of the ATE program will provide a caution notice period to ensure the community is provided opportunity to transition to have mobile speed cameras back on Tasmanian roads. This period also provides communications and educational material for the program sufficient time to disseminate in the community.  </w:t>
      </w:r>
    </w:p>
    <w:p w14:paraId="33BEB5E3" w14:textId="77777777" w:rsidR="00C50A85" w:rsidRDefault="00C50A85" w:rsidP="002F3A0A">
      <w:pPr>
        <w:pStyle w:val="BodyText"/>
        <w:rPr>
          <w:rFonts w:ascii="Gill Sans MT" w:hAnsi="Gill Sans MT"/>
        </w:rPr>
      </w:pPr>
      <w:r w:rsidRPr="00734658">
        <w:rPr>
          <w:rFonts w:ascii="Gill Sans MT" w:hAnsi="Gill Sans MT"/>
        </w:rPr>
        <w:t xml:space="preserve">The project team </w:t>
      </w:r>
      <w:r>
        <w:rPr>
          <w:rFonts w:ascii="Gill Sans MT" w:hAnsi="Gill Sans MT"/>
        </w:rPr>
        <w:t>has</w:t>
      </w:r>
      <w:r w:rsidRPr="00734658">
        <w:rPr>
          <w:rFonts w:ascii="Gill Sans MT" w:hAnsi="Gill Sans MT"/>
        </w:rPr>
        <w:t xml:space="preserve"> finalis</w:t>
      </w:r>
      <w:r>
        <w:rPr>
          <w:rFonts w:ascii="Gill Sans MT" w:hAnsi="Gill Sans MT"/>
        </w:rPr>
        <w:t>ed</w:t>
      </w:r>
      <w:r w:rsidRPr="00B021C9">
        <w:rPr>
          <w:rFonts w:ascii="Gill Sans MT" w:hAnsi="Gill Sans MT"/>
        </w:rPr>
        <w:t xml:space="preserve"> a deployment methodology</w:t>
      </w:r>
      <w:r>
        <w:rPr>
          <w:rFonts w:ascii="Gill Sans MT" w:hAnsi="Gill Sans MT"/>
        </w:rPr>
        <w:t xml:space="preserve">, with the selection of camera locations based on crash risk, an infrastructure rating assessment and vehicle operating speeds. Community suggestions of additional camera locations will be considered once the program is fully established. </w:t>
      </w:r>
    </w:p>
    <w:p w14:paraId="36548B13" w14:textId="77777777" w:rsidR="00C50A85" w:rsidRPr="00B021C9" w:rsidRDefault="00C50A85" w:rsidP="002F3A0A">
      <w:pPr>
        <w:pStyle w:val="BodyText"/>
        <w:rPr>
          <w:rFonts w:ascii="Gill Sans MT" w:hAnsi="Gill Sans MT"/>
        </w:rPr>
      </w:pPr>
      <w:r>
        <w:rPr>
          <w:rFonts w:ascii="Gill Sans MT" w:hAnsi="Gill Sans MT"/>
        </w:rPr>
        <w:t xml:space="preserve">The introduction of the ATE program will be supported by a new enforcement focus of the ‘Over is Over’ marketing campaign. Updated signage will be installed at critical locations across the road network and a separate program website will be developed. </w:t>
      </w:r>
    </w:p>
    <w:p w14:paraId="646827ED" w14:textId="77777777" w:rsidR="00C50A85" w:rsidRDefault="00C50A85" w:rsidP="00C50A85">
      <w:pPr>
        <w:pStyle w:val="BodyText"/>
      </w:pPr>
      <w:r>
        <w:rPr>
          <w:rFonts w:ascii="Gill Sans MT" w:hAnsi="Gill Sans MT"/>
        </w:rPr>
        <w:t>The project team is also currently progressing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 xml:space="preserve">required </w:t>
      </w:r>
      <w:r w:rsidRPr="00B021C9">
        <w:rPr>
          <w:rFonts w:ascii="Gill Sans MT" w:eastAsia="Times New Roman" w:hAnsi="Gill Sans MT" w:cstheme="minorHAnsi"/>
        </w:rPr>
        <w:t xml:space="preserve">to enable the photographic detection </w:t>
      </w:r>
      <w:r>
        <w:rPr>
          <w:rFonts w:ascii="Gill Sans MT" w:eastAsia="Times New Roman" w:hAnsi="Gill Sans MT" w:cstheme="minorHAnsi"/>
        </w:rPr>
        <w:t xml:space="preserve">devices to be used in detecting and prosecuting Future Functionalities. A trial of Future Functionality technology is expected to commence in late 2022.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6" w:name="_Toc100757216"/>
      <w:r w:rsidRPr="005455B9">
        <w:t>High-risk motorcycling enforcement</w:t>
      </w:r>
      <w:bookmarkEnd w:id="56"/>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0E1E6553"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w:t>
      </w:r>
      <w:r w:rsidR="002743E8">
        <w:rPr>
          <w:bCs/>
        </w:rPr>
        <w:t>Traffic</w:t>
      </w:r>
      <w:r>
        <w:rPr>
          <w:bCs/>
        </w:rPr>
        <w:t xml:space="preserve">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7" w:name="_Toc100757217"/>
      <w:r w:rsidRPr="005455B9">
        <w:t>Road Rules Awareness</w:t>
      </w:r>
      <w:bookmarkEnd w:id="57"/>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25E73624" w:rsidR="00631EE2" w:rsidRDefault="00D367C3" w:rsidP="008E6ABB">
      <w:pPr>
        <w:pStyle w:val="BodyText"/>
      </w:pPr>
      <w:r>
        <w:t xml:space="preserve">The Ride with Respect campaign </w:t>
      </w:r>
      <w:r w:rsidR="009533BD">
        <w:t xml:space="preserve">will continue on social media advertising until the end of April 2022 </w:t>
      </w:r>
      <w:r>
        <w:t>to communicate the rules for personal mobility devices, such as e-scooters and e-skateboards</w:t>
      </w:r>
      <w:r w:rsidR="009533BD">
        <w:t>.</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8" w:name="_Toc100757218"/>
      <w:r>
        <w:t>Tourist road safety signage program</w:t>
      </w:r>
      <w:bookmarkEnd w:id="58"/>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59" w:name="_Toc100757219"/>
      <w:r w:rsidRPr="005455B9">
        <w:t>Responsive electronic signage trial</w:t>
      </w:r>
      <w:bookmarkEnd w:id="59"/>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0" w:name="_Toc100757220"/>
      <w:r w:rsidRPr="005455B9">
        <w:t>Tourist education materials</w:t>
      </w:r>
      <w:bookmarkEnd w:id="60"/>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1" w:name="_Toc100757221"/>
      <w:r w:rsidRPr="005455B9">
        <w:lastRenderedPageBreak/>
        <w:t>Strategic partnerships</w:t>
      </w:r>
      <w:bookmarkEnd w:id="61"/>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2" w:name="_Toc100757222"/>
      <w:r>
        <w:t>Tourist education at gateway entry points</w:t>
      </w:r>
      <w:bookmarkEnd w:id="62"/>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3" w:name="_Toc100757223"/>
      <w:r>
        <w:t>Stakeholder alliances</w:t>
      </w:r>
      <w:bookmarkEnd w:id="63"/>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4" w:name="_Toc100757224"/>
      <w:r>
        <w:t>Australasian New Car Assessment Program (ANCAP)</w:t>
      </w:r>
      <w:bookmarkEnd w:id="64"/>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5" w:name="_Toc100757225"/>
      <w:r>
        <w:t>Safer cars for young drivers</w:t>
      </w:r>
      <w:bookmarkEnd w:id="65"/>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6" w:name="_Toc100757226"/>
      <w:r>
        <w:t>Autonomous vehicle and crash avoidance readiness</w:t>
      </w:r>
      <w:bookmarkEnd w:id="66"/>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7" w:name="_Toc100757227"/>
      <w:r>
        <w:lastRenderedPageBreak/>
        <w:t>Workplace driver safety</w:t>
      </w:r>
      <w:bookmarkEnd w:id="67"/>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68" w:name="_Toc100757228"/>
      <w:r>
        <w:t xml:space="preserve">Light vehicle </w:t>
      </w:r>
      <w:r w:rsidR="00A34143">
        <w:t xml:space="preserve">safety </w:t>
      </w:r>
      <w:r>
        <w:t>strategy</w:t>
      </w:r>
      <w:bookmarkEnd w:id="68"/>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0C18F1A" w14:textId="6C860D05" w:rsidR="00E0442D" w:rsidRDefault="0027732C" w:rsidP="003F17D2">
      <w:pPr>
        <w:pStyle w:val="BodyText"/>
      </w:pPr>
      <w:r>
        <w:t>A draft light vehicle safety strategy is under development. The draft strategy aims to accelerate an increase in the number of newer, safer, and cleaner vehicles and a removal of older cars from the light vehicle fleet while increasing the safety of the current vehicle fleet.  A suite of actions centre</w:t>
      </w:r>
      <w:r w:rsidR="000368C6">
        <w:t>s</w:t>
      </w:r>
      <w:r>
        <w:t xml:space="preserve"> on information and education to drive public demand for safer cars; financial incentives to support their purchase (with a focus on novice and older drivers); </w:t>
      </w:r>
      <w:r w:rsidR="000368C6">
        <w:t>a ‘cash for clunkers’ scheme and changes to the registration of older repairable write-off vehicles to remove older vehicles; and education, potential incentives, and a mandatory roadworthiness inspection to encourage vehicles to be maintained in roadworthy condition.</w:t>
      </w:r>
    </w:p>
    <w:p w14:paraId="1260AB94" w14:textId="1E9D5F4D" w:rsidR="000368C6" w:rsidRDefault="000368C6" w:rsidP="003F17D2">
      <w:pPr>
        <w:pStyle w:val="BodyText"/>
      </w:pPr>
      <w:r>
        <w:t xml:space="preserve">Further development is required and underway to design the most appropriate and cost effective roadworthiness inspection scheme. </w:t>
      </w:r>
    </w:p>
    <w:p w14:paraId="6DAE798A" w14:textId="30BA20A0" w:rsidR="000368C6" w:rsidRDefault="000368C6" w:rsidP="003F17D2">
      <w:pPr>
        <w:pStyle w:val="BodyText"/>
      </w:pPr>
      <w:r>
        <w:t xml:space="preserve">The draft strategy is currently under consultation within the Department of State Growth.  Feedback collected during the </w:t>
      </w:r>
      <w:proofErr w:type="spellStart"/>
      <w:r>
        <w:t>consulation</w:t>
      </w:r>
      <w:proofErr w:type="spellEnd"/>
      <w:r>
        <w:t xml:space="preserve"> process will be assessed and used to refine/reshape the draft strategy accordingly.  The draft strategy will be provided to RSAC at its May 2022 meeting to seek feedback </w:t>
      </w:r>
      <w:r w:rsidR="00BB2C80">
        <w:t>and</w:t>
      </w:r>
      <w:r>
        <w:t xml:space="preserve"> views on the proposed direction and actions. </w:t>
      </w:r>
    </w:p>
    <w:tbl>
      <w:tblPr>
        <w:tblStyle w:val="TableGrid"/>
        <w:tblW w:w="10480" w:type="dxa"/>
        <w:tblLook w:val="04A0" w:firstRow="1" w:lastRow="0" w:firstColumn="1" w:lastColumn="0" w:noHBand="0" w:noVBand="1"/>
      </w:tblPr>
      <w:tblGrid>
        <w:gridCol w:w="986"/>
        <w:gridCol w:w="2266"/>
        <w:gridCol w:w="2408"/>
        <w:gridCol w:w="2410"/>
        <w:gridCol w:w="2410"/>
      </w:tblGrid>
      <w:tr w:rsidR="00A34143" w:rsidRPr="00F76F2F" w14:paraId="74862E4A" w14:textId="77777777" w:rsidTr="00A34143">
        <w:tc>
          <w:tcPr>
            <w:tcW w:w="986" w:type="dxa"/>
          </w:tcPr>
          <w:p w14:paraId="78F86FCC" w14:textId="77777777" w:rsidR="00A34143" w:rsidRPr="00F76F2F" w:rsidRDefault="00A34143"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6" w:type="dxa"/>
            <w:shd w:val="clear" w:color="auto" w:fill="auto"/>
          </w:tcPr>
          <w:p w14:paraId="6DE5E935" w14:textId="77777777" w:rsidR="00A34143" w:rsidRPr="001702A1" w:rsidRDefault="00A34143" w:rsidP="00554892">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8307916" w14:textId="77777777" w:rsidR="00A34143" w:rsidRPr="00F76F2F" w:rsidRDefault="00A34143" w:rsidP="00554892">
            <w:pPr>
              <w:spacing w:before="60" w:after="60" w:line="240" w:lineRule="auto"/>
              <w:jc w:val="both"/>
              <w:rPr>
                <w:rFonts w:ascii="Gill Sans MT" w:hAnsi="Gill Sans MT"/>
                <w:sz w:val="16"/>
                <w:szCs w:val="16"/>
              </w:rPr>
            </w:pPr>
          </w:p>
        </w:tc>
        <w:tc>
          <w:tcPr>
            <w:tcW w:w="2410" w:type="dxa"/>
            <w:shd w:val="clear" w:color="auto" w:fill="6A923A"/>
          </w:tcPr>
          <w:p w14:paraId="66A20AF2" w14:textId="77777777" w:rsidR="00A34143" w:rsidRPr="002C4C0D" w:rsidRDefault="00A34143"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18ACA77" w14:textId="77777777" w:rsidR="00A34143" w:rsidRPr="00F76F2F" w:rsidRDefault="00A34143" w:rsidP="00554892">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p w14:paraId="2A9F38A0" w14:textId="766C32B4" w:rsidR="00072EB1" w:rsidRDefault="00072EB1"/>
    <w:p w14:paraId="3FB09348" w14:textId="77777777" w:rsidR="00072EB1" w:rsidRDefault="00072EB1">
      <w:r>
        <w:br w:type="page"/>
      </w:r>
    </w:p>
    <w:tbl>
      <w:tblPr>
        <w:tblStyle w:val="TableGrid"/>
        <w:tblW w:w="5000" w:type="pct"/>
        <w:tblLook w:val="04A0" w:firstRow="1" w:lastRow="0" w:firstColumn="1" w:lastColumn="0" w:noHBand="0" w:noVBand="1"/>
      </w:tblPr>
      <w:tblGrid>
        <w:gridCol w:w="10204"/>
      </w:tblGrid>
      <w:tr w:rsidR="00824398" w:rsidRPr="00AF78F8" w14:paraId="4372DC4B" w14:textId="77777777" w:rsidTr="00211942">
        <w:trPr>
          <w:trHeight w:val="540"/>
        </w:trPr>
        <w:tc>
          <w:tcPr>
            <w:tcW w:w="5000" w:type="pct"/>
            <w:tcBorders>
              <w:top w:val="nil"/>
              <w:left w:val="nil"/>
              <w:bottom w:val="nil"/>
              <w:right w:val="nil"/>
            </w:tcBorders>
            <w:shd w:val="clear" w:color="auto" w:fill="auto"/>
          </w:tcPr>
          <w:tbl>
            <w:tblPr>
              <w:tblW w:w="9988" w:type="dxa"/>
              <w:tblLook w:val="04A0" w:firstRow="1" w:lastRow="0" w:firstColumn="1" w:lastColumn="0" w:noHBand="0" w:noVBand="1"/>
            </w:tblPr>
            <w:tblGrid>
              <w:gridCol w:w="1199"/>
              <w:gridCol w:w="4698"/>
              <w:gridCol w:w="2056"/>
              <w:gridCol w:w="2035"/>
            </w:tblGrid>
            <w:tr w:rsidR="00824398" w:rsidRPr="00E86079" w14:paraId="39EA08FD" w14:textId="77777777" w:rsidTr="00211942">
              <w:trPr>
                <w:trHeight w:val="720"/>
              </w:trPr>
              <w:tc>
                <w:tcPr>
                  <w:tcW w:w="5897" w:type="dxa"/>
                  <w:gridSpan w:val="2"/>
                  <w:tcBorders>
                    <w:top w:val="nil"/>
                    <w:left w:val="nil"/>
                    <w:bottom w:val="nil"/>
                    <w:right w:val="nil"/>
                  </w:tcBorders>
                  <w:shd w:val="clear" w:color="auto" w:fill="auto"/>
                  <w:noWrap/>
                  <w:vAlign w:val="center"/>
                  <w:hideMark/>
                </w:tcPr>
                <w:p w14:paraId="72A1F4E3" w14:textId="36E9BAD0"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r w:rsidRPr="00E86079">
                    <w:rPr>
                      <w:rFonts w:ascii="Gill Sans MT" w:eastAsia="Times New Roman" w:hAnsi="Gill Sans MT" w:cs="Calibri"/>
                      <w:b/>
                      <w:bCs/>
                      <w:color w:val="305496"/>
                      <w:sz w:val="48"/>
                      <w:szCs w:val="48"/>
                      <w:lang w:eastAsia="en-AU"/>
                    </w:rPr>
                    <w:lastRenderedPageBreak/>
                    <w:t>Funding</w:t>
                  </w:r>
                </w:p>
              </w:tc>
              <w:tc>
                <w:tcPr>
                  <w:tcW w:w="2056" w:type="dxa"/>
                  <w:tcBorders>
                    <w:top w:val="nil"/>
                    <w:left w:val="nil"/>
                    <w:bottom w:val="nil"/>
                    <w:right w:val="nil"/>
                  </w:tcBorders>
                  <w:shd w:val="clear" w:color="auto" w:fill="auto"/>
                  <w:noWrap/>
                  <w:vAlign w:val="center"/>
                  <w:hideMark/>
                </w:tcPr>
                <w:p w14:paraId="4A3CAD63" w14:textId="77777777"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p>
              </w:tc>
              <w:tc>
                <w:tcPr>
                  <w:tcW w:w="2035" w:type="dxa"/>
                  <w:tcBorders>
                    <w:top w:val="nil"/>
                    <w:left w:val="nil"/>
                    <w:bottom w:val="nil"/>
                    <w:right w:val="nil"/>
                  </w:tcBorders>
                  <w:shd w:val="clear" w:color="auto" w:fill="auto"/>
                  <w:noWrap/>
                  <w:vAlign w:val="center"/>
                  <w:hideMark/>
                </w:tcPr>
                <w:p w14:paraId="14D491C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EC46FF5" w14:textId="77777777" w:rsidTr="00211942">
              <w:trPr>
                <w:trHeight w:val="375"/>
              </w:trPr>
              <w:tc>
                <w:tcPr>
                  <w:tcW w:w="9988" w:type="dxa"/>
                  <w:gridSpan w:val="4"/>
                  <w:tcBorders>
                    <w:top w:val="nil"/>
                    <w:left w:val="nil"/>
                    <w:bottom w:val="nil"/>
                    <w:right w:val="nil"/>
                  </w:tcBorders>
                  <w:shd w:val="clear" w:color="auto" w:fill="auto"/>
                  <w:noWrap/>
                  <w:vAlign w:val="center"/>
                  <w:hideMark/>
                </w:tcPr>
                <w:p w14:paraId="6267AF7E" w14:textId="6AA37B4B" w:rsidR="00824398" w:rsidRPr="00E86079" w:rsidRDefault="00824398" w:rsidP="00211942">
                  <w:pPr>
                    <w:spacing w:before="0" w:after="0" w:line="240" w:lineRule="auto"/>
                    <w:rPr>
                      <w:rFonts w:ascii="Gill Sans MT" w:eastAsia="Times New Roman" w:hAnsi="Gill Sans MT" w:cs="Calibri"/>
                      <w:b/>
                      <w:bCs/>
                      <w:color w:val="305496"/>
                      <w:sz w:val="32"/>
                      <w:szCs w:val="32"/>
                      <w:lang w:eastAsia="en-AU"/>
                    </w:rPr>
                  </w:pPr>
                  <w:r w:rsidRPr="00E86079">
                    <w:rPr>
                      <w:rFonts w:ascii="Gill Sans MT" w:eastAsia="Times New Roman" w:hAnsi="Gill Sans MT" w:cs="Calibri"/>
                      <w:b/>
                      <w:bCs/>
                      <w:color w:val="305496"/>
                      <w:sz w:val="32"/>
                      <w:szCs w:val="32"/>
                      <w:lang w:eastAsia="en-AU"/>
                    </w:rPr>
                    <w:t>Road Safety Levy Overview for the Financial Year 202</w:t>
                  </w:r>
                  <w:r w:rsidR="004C39D5">
                    <w:rPr>
                      <w:rFonts w:ascii="Gill Sans MT" w:eastAsia="Times New Roman" w:hAnsi="Gill Sans MT" w:cs="Calibri"/>
                      <w:b/>
                      <w:bCs/>
                      <w:color w:val="305496"/>
                      <w:sz w:val="32"/>
                      <w:szCs w:val="32"/>
                      <w:lang w:eastAsia="en-AU"/>
                    </w:rPr>
                    <w:t>1</w:t>
                  </w:r>
                  <w:r w:rsidRPr="00E86079">
                    <w:rPr>
                      <w:rFonts w:ascii="Gill Sans MT" w:eastAsia="Times New Roman" w:hAnsi="Gill Sans MT" w:cs="Calibri"/>
                      <w:b/>
                      <w:bCs/>
                      <w:color w:val="305496"/>
                      <w:sz w:val="32"/>
                      <w:szCs w:val="32"/>
                      <w:lang w:eastAsia="en-AU"/>
                    </w:rPr>
                    <w:t>/2</w:t>
                  </w:r>
                  <w:r w:rsidR="004C39D5">
                    <w:rPr>
                      <w:rFonts w:ascii="Gill Sans MT" w:eastAsia="Times New Roman" w:hAnsi="Gill Sans MT" w:cs="Calibri"/>
                      <w:b/>
                      <w:bCs/>
                      <w:color w:val="305496"/>
                      <w:sz w:val="32"/>
                      <w:szCs w:val="32"/>
                      <w:lang w:eastAsia="en-AU"/>
                    </w:rPr>
                    <w:t>2</w:t>
                  </w:r>
                </w:p>
              </w:tc>
            </w:tr>
            <w:tr w:rsidR="00824398" w:rsidRPr="00E86079" w14:paraId="39F00727" w14:textId="77777777" w:rsidTr="00211942">
              <w:trPr>
                <w:trHeight w:val="375"/>
              </w:trPr>
              <w:tc>
                <w:tcPr>
                  <w:tcW w:w="5897" w:type="dxa"/>
                  <w:gridSpan w:val="2"/>
                  <w:tcBorders>
                    <w:top w:val="nil"/>
                    <w:left w:val="nil"/>
                    <w:bottom w:val="nil"/>
                    <w:right w:val="nil"/>
                  </w:tcBorders>
                  <w:shd w:val="clear" w:color="auto" w:fill="auto"/>
                  <w:noWrap/>
                  <w:vAlign w:val="center"/>
                  <w:hideMark/>
                </w:tcPr>
                <w:p w14:paraId="1107D529" w14:textId="2AE79D9A" w:rsidR="00824398" w:rsidRPr="00E86079" w:rsidRDefault="00824398" w:rsidP="00E90CC9">
                  <w:pPr>
                    <w:spacing w:before="0" w:after="0" w:line="240" w:lineRule="auto"/>
                    <w:rPr>
                      <w:rFonts w:ascii="Gill Sans MT" w:eastAsia="Times New Roman" w:hAnsi="Gill Sans MT" w:cs="Calibri"/>
                      <w:color w:val="305496"/>
                      <w:sz w:val="32"/>
                      <w:szCs w:val="32"/>
                      <w:lang w:eastAsia="en-AU"/>
                    </w:rPr>
                  </w:pPr>
                  <w:r w:rsidRPr="004C39D5">
                    <w:rPr>
                      <w:rFonts w:ascii="Gill Sans MT" w:eastAsia="Times New Roman" w:hAnsi="Gill Sans MT" w:cs="Calibri"/>
                      <w:color w:val="305496"/>
                      <w:sz w:val="32"/>
                      <w:szCs w:val="32"/>
                      <w:lang w:eastAsia="en-AU"/>
                    </w:rPr>
                    <w:t xml:space="preserve">As </w:t>
                  </w:r>
                  <w:proofErr w:type="gramStart"/>
                  <w:r w:rsidRPr="004C39D5">
                    <w:rPr>
                      <w:rFonts w:ascii="Gill Sans MT" w:eastAsia="Times New Roman" w:hAnsi="Gill Sans MT" w:cs="Calibri"/>
                      <w:color w:val="305496"/>
                      <w:sz w:val="32"/>
                      <w:szCs w:val="32"/>
                      <w:lang w:eastAsia="en-AU"/>
                    </w:rPr>
                    <w:t>at</w:t>
                  </w:r>
                  <w:proofErr w:type="gramEnd"/>
                  <w:r w:rsidRPr="004C39D5">
                    <w:rPr>
                      <w:rFonts w:ascii="Gill Sans MT" w:eastAsia="Times New Roman" w:hAnsi="Gill Sans MT" w:cs="Calibri"/>
                      <w:color w:val="305496"/>
                      <w:sz w:val="32"/>
                      <w:szCs w:val="32"/>
                      <w:lang w:eastAsia="en-AU"/>
                    </w:rPr>
                    <w:t xml:space="preserve"> </w:t>
                  </w:r>
                  <w:r w:rsidR="00E90CC9" w:rsidRPr="004C39D5">
                    <w:rPr>
                      <w:rFonts w:ascii="Gill Sans MT" w:eastAsia="Times New Roman" w:hAnsi="Gill Sans MT" w:cs="Calibri"/>
                      <w:color w:val="305496"/>
                      <w:sz w:val="32"/>
                      <w:szCs w:val="32"/>
                      <w:lang w:eastAsia="en-AU"/>
                    </w:rPr>
                    <w:t>3</w:t>
                  </w:r>
                  <w:r w:rsidR="00D70AD2">
                    <w:rPr>
                      <w:rFonts w:ascii="Gill Sans MT" w:eastAsia="Times New Roman" w:hAnsi="Gill Sans MT" w:cs="Calibri"/>
                      <w:color w:val="305496"/>
                      <w:sz w:val="32"/>
                      <w:szCs w:val="32"/>
                      <w:lang w:eastAsia="en-AU"/>
                    </w:rPr>
                    <w:t>1</w:t>
                  </w:r>
                  <w:r w:rsidR="00E90CC9" w:rsidRPr="004C39D5">
                    <w:rPr>
                      <w:rFonts w:ascii="Gill Sans MT" w:eastAsia="Times New Roman" w:hAnsi="Gill Sans MT" w:cs="Calibri"/>
                      <w:color w:val="305496"/>
                      <w:sz w:val="32"/>
                      <w:szCs w:val="32"/>
                      <w:lang w:eastAsia="en-AU"/>
                    </w:rPr>
                    <w:t xml:space="preserve"> </w:t>
                  </w:r>
                  <w:r w:rsidR="008110A7">
                    <w:rPr>
                      <w:rFonts w:ascii="Gill Sans MT" w:eastAsia="Times New Roman" w:hAnsi="Gill Sans MT" w:cs="Calibri"/>
                      <w:color w:val="305496"/>
                      <w:sz w:val="32"/>
                      <w:szCs w:val="32"/>
                      <w:lang w:eastAsia="en-AU"/>
                    </w:rPr>
                    <w:t>March</w:t>
                  </w:r>
                  <w:r w:rsidRPr="004C39D5">
                    <w:rPr>
                      <w:rFonts w:ascii="Gill Sans MT" w:eastAsia="Times New Roman" w:hAnsi="Gill Sans MT" w:cs="Calibri"/>
                      <w:color w:val="305496"/>
                      <w:sz w:val="32"/>
                      <w:szCs w:val="32"/>
                      <w:lang w:eastAsia="en-AU"/>
                    </w:rPr>
                    <w:t xml:space="preserve"> 202</w:t>
                  </w:r>
                  <w:r w:rsidR="008110A7">
                    <w:rPr>
                      <w:rFonts w:ascii="Gill Sans MT" w:eastAsia="Times New Roman" w:hAnsi="Gill Sans MT" w:cs="Calibri"/>
                      <w:color w:val="305496"/>
                      <w:sz w:val="32"/>
                      <w:szCs w:val="32"/>
                      <w:lang w:eastAsia="en-AU"/>
                    </w:rPr>
                    <w:t>2</w:t>
                  </w:r>
                  <w:r w:rsidRPr="004C39D5">
                    <w:rPr>
                      <w:rFonts w:ascii="Gill Sans MT" w:eastAsia="Times New Roman" w:hAnsi="Gill Sans MT" w:cs="Calibri"/>
                      <w:color w:val="305496"/>
                      <w:sz w:val="32"/>
                      <w:szCs w:val="32"/>
                      <w:lang w:eastAsia="en-AU"/>
                    </w:rPr>
                    <w:t xml:space="preserve"> (Quarter </w:t>
                  </w:r>
                  <w:r w:rsidR="008110A7">
                    <w:rPr>
                      <w:rFonts w:ascii="Gill Sans MT" w:eastAsia="Times New Roman" w:hAnsi="Gill Sans MT" w:cs="Calibri"/>
                      <w:color w:val="305496"/>
                      <w:sz w:val="32"/>
                      <w:szCs w:val="32"/>
                      <w:lang w:eastAsia="en-AU"/>
                    </w:rPr>
                    <w:t>3</w:t>
                  </w:r>
                  <w:r w:rsidRPr="004C39D5">
                    <w:rPr>
                      <w:rFonts w:ascii="Gill Sans MT" w:eastAsia="Times New Roman" w:hAnsi="Gill Sans MT" w:cs="Calibri"/>
                      <w:color w:val="305496"/>
                      <w:sz w:val="32"/>
                      <w:szCs w:val="32"/>
                      <w:lang w:eastAsia="en-AU"/>
                    </w:rPr>
                    <w:t>)</w:t>
                  </w:r>
                </w:p>
              </w:tc>
              <w:tc>
                <w:tcPr>
                  <w:tcW w:w="2056" w:type="dxa"/>
                  <w:tcBorders>
                    <w:top w:val="nil"/>
                    <w:left w:val="nil"/>
                    <w:bottom w:val="nil"/>
                    <w:right w:val="nil"/>
                  </w:tcBorders>
                  <w:shd w:val="clear" w:color="auto" w:fill="auto"/>
                  <w:noWrap/>
                  <w:vAlign w:val="center"/>
                  <w:hideMark/>
                </w:tcPr>
                <w:p w14:paraId="7489407C" w14:textId="77777777" w:rsidR="00824398" w:rsidRPr="00E86079" w:rsidRDefault="00824398" w:rsidP="00211942">
                  <w:pPr>
                    <w:spacing w:before="0" w:after="0" w:line="240" w:lineRule="auto"/>
                    <w:rPr>
                      <w:rFonts w:ascii="Gill Sans MT" w:eastAsia="Times New Roman" w:hAnsi="Gill Sans MT" w:cs="Calibri"/>
                      <w:color w:val="305496"/>
                      <w:sz w:val="32"/>
                      <w:szCs w:val="32"/>
                      <w:lang w:eastAsia="en-AU"/>
                    </w:rPr>
                  </w:pPr>
                </w:p>
              </w:tc>
              <w:tc>
                <w:tcPr>
                  <w:tcW w:w="2035" w:type="dxa"/>
                  <w:tcBorders>
                    <w:top w:val="nil"/>
                    <w:left w:val="nil"/>
                    <w:bottom w:val="nil"/>
                    <w:right w:val="nil"/>
                  </w:tcBorders>
                  <w:shd w:val="clear" w:color="auto" w:fill="auto"/>
                  <w:noWrap/>
                  <w:vAlign w:val="center"/>
                  <w:hideMark/>
                </w:tcPr>
                <w:p w14:paraId="507BD6E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9DA1CD" w14:textId="77777777" w:rsidTr="00211942">
              <w:trPr>
                <w:trHeight w:val="345"/>
              </w:trPr>
              <w:tc>
                <w:tcPr>
                  <w:tcW w:w="1199" w:type="dxa"/>
                  <w:tcBorders>
                    <w:top w:val="nil"/>
                    <w:left w:val="nil"/>
                    <w:bottom w:val="nil"/>
                    <w:right w:val="nil"/>
                  </w:tcBorders>
                  <w:shd w:val="clear" w:color="auto" w:fill="auto"/>
                  <w:noWrap/>
                  <w:vAlign w:val="center"/>
                  <w:hideMark/>
                </w:tcPr>
                <w:p w14:paraId="484F359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21C7B43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0558FA4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4185F89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24B470"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7955081E"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Road Safety Levy Opening Summary</w:t>
                  </w:r>
                </w:p>
              </w:tc>
              <w:tc>
                <w:tcPr>
                  <w:tcW w:w="2056" w:type="dxa"/>
                  <w:tcBorders>
                    <w:top w:val="nil"/>
                    <w:left w:val="nil"/>
                    <w:bottom w:val="nil"/>
                    <w:right w:val="nil"/>
                  </w:tcBorders>
                  <w:shd w:val="clear" w:color="auto" w:fill="auto"/>
                  <w:noWrap/>
                  <w:vAlign w:val="center"/>
                  <w:hideMark/>
                </w:tcPr>
                <w:p w14:paraId="4E254E2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0833ED5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08FCC29"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A2B0F5E" w14:textId="1812BDB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Opening Balance as </w:t>
                  </w:r>
                  <w:proofErr w:type="gramStart"/>
                  <w:r w:rsidRPr="00E86079">
                    <w:rPr>
                      <w:rFonts w:ascii="Gill Sans MT" w:eastAsia="Times New Roman" w:hAnsi="Gill Sans MT" w:cs="Calibri"/>
                      <w:color w:val="000000"/>
                      <w:lang w:eastAsia="en-AU"/>
                    </w:rPr>
                    <w:t>at</w:t>
                  </w:r>
                  <w:proofErr w:type="gramEnd"/>
                  <w:r w:rsidRPr="00E86079">
                    <w:rPr>
                      <w:rFonts w:ascii="Gill Sans MT" w:eastAsia="Times New Roman" w:hAnsi="Gill Sans MT" w:cs="Calibri"/>
                      <w:color w:val="000000"/>
                      <w:lang w:eastAsia="en-AU"/>
                    </w:rPr>
                    <w:t xml:space="preserve"> 01 July 202</w:t>
                  </w:r>
                  <w:r w:rsidR="00F56AB1">
                    <w:rPr>
                      <w:rFonts w:ascii="Gill Sans MT" w:eastAsia="Times New Roman" w:hAnsi="Gill Sans MT" w:cs="Calibri"/>
                      <w:color w:val="000000"/>
                      <w:lang w:eastAsia="en-AU"/>
                    </w:rPr>
                    <w:t>1</w:t>
                  </w:r>
                </w:p>
              </w:tc>
              <w:tc>
                <w:tcPr>
                  <w:tcW w:w="2056" w:type="dxa"/>
                  <w:tcBorders>
                    <w:top w:val="nil"/>
                    <w:left w:val="nil"/>
                    <w:bottom w:val="nil"/>
                    <w:right w:val="nil"/>
                  </w:tcBorders>
                  <w:shd w:val="clear" w:color="auto" w:fill="auto"/>
                  <w:noWrap/>
                  <w:vAlign w:val="center"/>
                  <w:hideMark/>
                </w:tcPr>
                <w:p w14:paraId="40F96B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3B9C26F8" w14:textId="3899487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w:t>
                  </w:r>
                  <w:r w:rsidR="00F56AB1">
                    <w:rPr>
                      <w:rFonts w:ascii="Gill Sans MT" w:eastAsia="Times New Roman" w:hAnsi="Gill Sans MT" w:cs="Calibri"/>
                      <w:color w:val="000000"/>
                      <w:lang w:eastAsia="en-AU"/>
                    </w:rPr>
                    <w:t>7</w:t>
                  </w:r>
                  <w:r w:rsidRPr="00E86079">
                    <w:rPr>
                      <w:rFonts w:ascii="Gill Sans MT" w:eastAsia="Times New Roman" w:hAnsi="Gill Sans MT" w:cs="Calibri"/>
                      <w:color w:val="000000"/>
                      <w:lang w:eastAsia="en-AU"/>
                    </w:rPr>
                    <w:t>,</w:t>
                  </w:r>
                  <w:r w:rsidR="00F56AB1">
                    <w:rPr>
                      <w:rFonts w:ascii="Gill Sans MT" w:eastAsia="Times New Roman" w:hAnsi="Gill Sans MT" w:cs="Calibri"/>
                      <w:color w:val="000000"/>
                      <w:lang w:eastAsia="en-AU"/>
                    </w:rPr>
                    <w:t>013</w:t>
                  </w:r>
                  <w:r w:rsidRPr="00E86079">
                    <w:rPr>
                      <w:rFonts w:ascii="Gill Sans MT" w:eastAsia="Times New Roman" w:hAnsi="Gill Sans MT" w:cs="Calibri"/>
                      <w:color w:val="000000"/>
                      <w:lang w:eastAsia="en-AU"/>
                    </w:rPr>
                    <w:t>,4</w:t>
                  </w:r>
                  <w:r w:rsidR="00F56AB1">
                    <w:rPr>
                      <w:rFonts w:ascii="Gill Sans MT" w:eastAsia="Times New Roman" w:hAnsi="Gill Sans MT" w:cs="Calibri"/>
                      <w:color w:val="000000"/>
                      <w:lang w:eastAsia="en-AU"/>
                    </w:rPr>
                    <w:t>69</w:t>
                  </w:r>
                  <w:r w:rsidRPr="00E86079">
                    <w:rPr>
                      <w:rFonts w:ascii="Gill Sans MT" w:eastAsia="Times New Roman" w:hAnsi="Gill Sans MT" w:cs="Calibri"/>
                      <w:color w:val="000000"/>
                      <w:lang w:eastAsia="en-AU"/>
                    </w:rPr>
                    <w:t xml:space="preserve"> </w:t>
                  </w:r>
                </w:p>
              </w:tc>
            </w:tr>
            <w:tr w:rsidR="00824398" w:rsidRPr="00E86079" w14:paraId="707B7E4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79839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Annual Allocation to Road Safety Operations</w:t>
                  </w:r>
                </w:p>
              </w:tc>
              <w:tc>
                <w:tcPr>
                  <w:tcW w:w="2056" w:type="dxa"/>
                  <w:tcBorders>
                    <w:top w:val="nil"/>
                    <w:left w:val="nil"/>
                    <w:bottom w:val="nil"/>
                    <w:right w:val="nil"/>
                  </w:tcBorders>
                  <w:shd w:val="clear" w:color="auto" w:fill="auto"/>
                  <w:noWrap/>
                  <w:vAlign w:val="center"/>
                  <w:hideMark/>
                </w:tcPr>
                <w:p w14:paraId="05E0FB06"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230ACD8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2,600,000 </w:t>
                  </w:r>
                </w:p>
              </w:tc>
            </w:tr>
            <w:tr w:rsidR="00824398" w:rsidRPr="00E86079" w14:paraId="410E8B19" w14:textId="77777777" w:rsidTr="00211942">
              <w:trPr>
                <w:trHeight w:val="300"/>
              </w:trPr>
              <w:tc>
                <w:tcPr>
                  <w:tcW w:w="1199" w:type="dxa"/>
                  <w:tcBorders>
                    <w:top w:val="nil"/>
                    <w:left w:val="nil"/>
                    <w:bottom w:val="nil"/>
                    <w:right w:val="nil"/>
                  </w:tcBorders>
                  <w:shd w:val="clear" w:color="auto" w:fill="auto"/>
                  <w:noWrap/>
                  <w:vAlign w:val="center"/>
                  <w:hideMark/>
                </w:tcPr>
                <w:p w14:paraId="4CA903AC"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0AFEC4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ABA269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0266E93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CE0FF6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65FB11ED"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Revenue Summary</w:t>
                  </w:r>
                </w:p>
              </w:tc>
              <w:tc>
                <w:tcPr>
                  <w:tcW w:w="2056" w:type="dxa"/>
                  <w:tcBorders>
                    <w:top w:val="nil"/>
                    <w:left w:val="nil"/>
                    <w:bottom w:val="nil"/>
                    <w:right w:val="nil"/>
                  </w:tcBorders>
                  <w:shd w:val="clear" w:color="auto" w:fill="auto"/>
                  <w:noWrap/>
                  <w:vAlign w:val="center"/>
                  <w:hideMark/>
                </w:tcPr>
                <w:p w14:paraId="6BEBABC1"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4B28F2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F8D1FE5" w14:textId="77777777" w:rsidTr="00211942">
              <w:trPr>
                <w:trHeight w:val="300"/>
              </w:trPr>
              <w:tc>
                <w:tcPr>
                  <w:tcW w:w="1199" w:type="dxa"/>
                  <w:tcBorders>
                    <w:top w:val="nil"/>
                    <w:left w:val="nil"/>
                    <w:bottom w:val="nil"/>
                    <w:right w:val="nil"/>
                  </w:tcBorders>
                  <w:shd w:val="clear" w:color="auto" w:fill="auto"/>
                  <w:noWrap/>
                  <w:vAlign w:val="center"/>
                  <w:hideMark/>
                </w:tcPr>
                <w:p w14:paraId="5EB3AB1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DB7C86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E900DF3" w14:textId="784D8829"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774311D"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929DA6C"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240D5F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Motor Accident Insurance Board Funding</w:t>
                  </w:r>
                </w:p>
              </w:tc>
              <w:tc>
                <w:tcPr>
                  <w:tcW w:w="2056" w:type="dxa"/>
                  <w:tcBorders>
                    <w:top w:val="nil"/>
                    <w:left w:val="nil"/>
                    <w:bottom w:val="nil"/>
                    <w:right w:val="nil"/>
                  </w:tcBorders>
                  <w:shd w:val="clear" w:color="auto" w:fill="auto"/>
                  <w:noWrap/>
                  <w:vAlign w:val="center"/>
                  <w:hideMark/>
                </w:tcPr>
                <w:p w14:paraId="301553A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1,300,000 </w:t>
                  </w:r>
                </w:p>
              </w:tc>
              <w:tc>
                <w:tcPr>
                  <w:tcW w:w="2035" w:type="dxa"/>
                  <w:tcBorders>
                    <w:top w:val="nil"/>
                    <w:left w:val="nil"/>
                    <w:bottom w:val="nil"/>
                    <w:right w:val="nil"/>
                  </w:tcBorders>
                  <w:shd w:val="clear" w:color="auto" w:fill="auto"/>
                  <w:noWrap/>
                  <w:vAlign w:val="center"/>
                  <w:hideMark/>
                </w:tcPr>
                <w:p w14:paraId="3D379A5E" w14:textId="3D60F75D"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1,079,568</w:t>
                  </w:r>
                </w:p>
              </w:tc>
            </w:tr>
            <w:tr w:rsidR="00824398" w:rsidRPr="00E86079" w14:paraId="5E1DA0F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75AD25A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Revenue Inflows from Registrations</w:t>
                  </w:r>
                </w:p>
              </w:tc>
              <w:tc>
                <w:tcPr>
                  <w:tcW w:w="2056" w:type="dxa"/>
                  <w:tcBorders>
                    <w:top w:val="nil"/>
                    <w:left w:val="nil"/>
                    <w:bottom w:val="nil"/>
                    <w:right w:val="nil"/>
                  </w:tcBorders>
                  <w:shd w:val="clear" w:color="auto" w:fill="auto"/>
                  <w:noWrap/>
                  <w:vAlign w:val="center"/>
                  <w:hideMark/>
                </w:tcPr>
                <w:p w14:paraId="0E89FE91" w14:textId="3766904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w:t>
                  </w:r>
                  <w:r w:rsidR="00D70AD2">
                    <w:rPr>
                      <w:rFonts w:ascii="Gill Sans MT" w:eastAsia="Times New Roman" w:hAnsi="Gill Sans MT" w:cs="Calibri"/>
                      <w:color w:val="000000"/>
                      <w:lang w:eastAsia="en-AU"/>
                    </w:rPr>
                    <w:t>6</w:t>
                  </w:r>
                  <w:r w:rsidRPr="00E86079">
                    <w:rPr>
                      <w:rFonts w:ascii="Gill Sans MT" w:eastAsia="Times New Roman" w:hAnsi="Gill Sans MT" w:cs="Calibri"/>
                      <w:color w:val="000000"/>
                      <w:lang w:eastAsia="en-AU"/>
                    </w:rPr>
                    <w:t>,</w:t>
                  </w:r>
                  <w:r w:rsidR="00D70AD2">
                    <w:rPr>
                      <w:rFonts w:ascii="Gill Sans MT" w:eastAsia="Times New Roman" w:hAnsi="Gill Sans MT" w:cs="Calibri"/>
                      <w:color w:val="000000"/>
                      <w:lang w:eastAsia="en-AU"/>
                    </w:rPr>
                    <w:t>182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w:t>
                  </w:r>
                  <w:r w:rsidR="00D70AD2">
                    <w:rPr>
                      <w:rFonts w:ascii="Gill Sans MT" w:eastAsia="Times New Roman" w:hAnsi="Gill Sans MT" w:cs="Calibri"/>
                      <w:color w:val="000000"/>
                      <w:lang w:eastAsia="en-AU"/>
                    </w:rPr>
                    <w:t>65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EF7A910" w14:textId="32112BC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C39D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12,009,835</w:t>
                  </w:r>
                  <w:r w:rsidRPr="00E86079">
                    <w:rPr>
                      <w:rFonts w:ascii="Gill Sans MT" w:eastAsia="Times New Roman" w:hAnsi="Gill Sans MT" w:cs="Calibri"/>
                      <w:color w:val="000000"/>
                      <w:lang w:eastAsia="en-AU"/>
                    </w:rPr>
                    <w:t xml:space="preserve"> </w:t>
                  </w:r>
                </w:p>
              </w:tc>
            </w:tr>
            <w:tr w:rsidR="004C39D5" w:rsidRPr="00E86079" w14:paraId="5C8E9077" w14:textId="77777777" w:rsidTr="00211942">
              <w:trPr>
                <w:trHeight w:val="300"/>
              </w:trPr>
              <w:tc>
                <w:tcPr>
                  <w:tcW w:w="5897" w:type="dxa"/>
                  <w:gridSpan w:val="2"/>
                  <w:tcBorders>
                    <w:top w:val="nil"/>
                    <w:left w:val="nil"/>
                    <w:bottom w:val="nil"/>
                    <w:right w:val="nil"/>
                  </w:tcBorders>
                  <w:shd w:val="clear" w:color="auto" w:fill="auto"/>
                  <w:noWrap/>
                  <w:vAlign w:val="center"/>
                </w:tcPr>
                <w:p w14:paraId="5CC6818D" w14:textId="56BD85CF"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RSP Funding</w:t>
                  </w:r>
                </w:p>
              </w:tc>
              <w:tc>
                <w:tcPr>
                  <w:tcW w:w="2056" w:type="dxa"/>
                  <w:tcBorders>
                    <w:top w:val="nil"/>
                    <w:left w:val="nil"/>
                    <w:bottom w:val="nil"/>
                    <w:right w:val="nil"/>
                  </w:tcBorders>
                  <w:shd w:val="clear" w:color="auto" w:fill="auto"/>
                  <w:noWrap/>
                  <w:vAlign w:val="center"/>
                </w:tcPr>
                <w:p w14:paraId="4664F582" w14:textId="134E01DD"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19,025,000</w:t>
                  </w:r>
                </w:p>
              </w:tc>
              <w:tc>
                <w:tcPr>
                  <w:tcW w:w="2035" w:type="dxa"/>
                  <w:tcBorders>
                    <w:top w:val="nil"/>
                    <w:left w:val="nil"/>
                    <w:bottom w:val="nil"/>
                    <w:right w:val="nil"/>
                  </w:tcBorders>
                  <w:shd w:val="clear" w:color="auto" w:fill="auto"/>
                  <w:noWrap/>
                  <w:vAlign w:val="center"/>
                </w:tcPr>
                <w:p w14:paraId="2A2B5CA9" w14:textId="0FB971CD"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w:t>
                  </w:r>
                </w:p>
              </w:tc>
            </w:tr>
            <w:tr w:rsidR="00824398" w:rsidRPr="00E86079" w14:paraId="2F5DB2F5"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31B592A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Funds Available for Distribution</w:t>
                  </w:r>
                </w:p>
              </w:tc>
              <w:tc>
                <w:tcPr>
                  <w:tcW w:w="2056" w:type="dxa"/>
                  <w:tcBorders>
                    <w:top w:val="nil"/>
                    <w:left w:val="nil"/>
                    <w:bottom w:val="nil"/>
                    <w:right w:val="nil"/>
                  </w:tcBorders>
                  <w:shd w:val="clear" w:color="auto" w:fill="auto"/>
                  <w:noWrap/>
                  <w:vAlign w:val="center"/>
                  <w:hideMark/>
                </w:tcPr>
                <w:p w14:paraId="1DC8DA5B" w14:textId="3694AD8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D70AD2">
                    <w:rPr>
                      <w:rFonts w:ascii="Gill Sans MT" w:eastAsia="Times New Roman" w:hAnsi="Gill Sans MT" w:cs="Calibri"/>
                      <w:color w:val="000000"/>
                      <w:lang w:eastAsia="en-AU"/>
                    </w:rPr>
                    <w:t>50</w:t>
                  </w:r>
                  <w:r w:rsidRPr="00E86079">
                    <w:rPr>
                      <w:rFonts w:ascii="Gill Sans MT" w:eastAsia="Times New Roman" w:hAnsi="Gill Sans MT" w:cs="Calibri"/>
                      <w:color w:val="000000"/>
                      <w:lang w:eastAsia="en-AU"/>
                    </w:rPr>
                    <w:t>,</w:t>
                  </w:r>
                  <w:r w:rsidR="00D70AD2">
                    <w:rPr>
                      <w:rFonts w:ascii="Gill Sans MT" w:eastAsia="Times New Roman" w:hAnsi="Gill Sans MT" w:cs="Calibri"/>
                      <w:color w:val="000000"/>
                      <w:lang w:eastAsia="en-AU"/>
                    </w:rPr>
                    <w:t>921</w:t>
                  </w:r>
                  <w:r w:rsidRPr="00E86079">
                    <w:rPr>
                      <w:rFonts w:ascii="Gill Sans MT" w:eastAsia="Times New Roman" w:hAnsi="Gill Sans MT" w:cs="Calibri"/>
                      <w:color w:val="000000"/>
                      <w:lang w:eastAsia="en-AU"/>
                    </w:rPr>
                    <w:t>,</w:t>
                  </w:r>
                  <w:r w:rsidR="00D70AD2">
                    <w:rPr>
                      <w:rFonts w:ascii="Gill Sans MT" w:eastAsia="Times New Roman" w:hAnsi="Gill Sans MT" w:cs="Calibri"/>
                      <w:color w:val="000000"/>
                      <w:lang w:eastAsia="en-AU"/>
                    </w:rPr>
                    <w:t>434</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D6D90ED" w14:textId="1F1B8F2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D70AD2">
                    <w:rPr>
                      <w:rFonts w:ascii="Gill Sans MT" w:eastAsia="Times New Roman" w:hAnsi="Gill Sans MT" w:cs="Calibri"/>
                      <w:color w:val="000000"/>
                      <w:lang w:eastAsia="en-AU"/>
                    </w:rPr>
                    <w:t>2</w:t>
                  </w:r>
                  <w:r w:rsidR="008110A7">
                    <w:rPr>
                      <w:rFonts w:ascii="Gill Sans MT" w:eastAsia="Times New Roman" w:hAnsi="Gill Sans MT" w:cs="Calibri"/>
                      <w:color w:val="000000"/>
                      <w:lang w:eastAsia="en-AU"/>
                    </w:rPr>
                    <w:t>7,502,872</w:t>
                  </w:r>
                </w:p>
              </w:tc>
            </w:tr>
            <w:tr w:rsidR="00824398" w:rsidRPr="00E86079" w14:paraId="1EB5D601" w14:textId="77777777" w:rsidTr="00211942">
              <w:trPr>
                <w:trHeight w:val="300"/>
              </w:trPr>
              <w:tc>
                <w:tcPr>
                  <w:tcW w:w="1199" w:type="dxa"/>
                  <w:tcBorders>
                    <w:top w:val="nil"/>
                    <w:left w:val="nil"/>
                    <w:bottom w:val="nil"/>
                    <w:right w:val="nil"/>
                  </w:tcBorders>
                  <w:shd w:val="clear" w:color="auto" w:fill="auto"/>
                  <w:noWrap/>
                  <w:vAlign w:val="center"/>
                  <w:hideMark/>
                </w:tcPr>
                <w:p w14:paraId="38A7393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024A04F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CAE1ED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6EE33D5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AC8B492"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40DFA74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Expenditure Summary</w:t>
                  </w:r>
                </w:p>
              </w:tc>
              <w:tc>
                <w:tcPr>
                  <w:tcW w:w="2056" w:type="dxa"/>
                  <w:tcBorders>
                    <w:top w:val="nil"/>
                    <w:left w:val="nil"/>
                    <w:bottom w:val="nil"/>
                    <w:right w:val="nil"/>
                  </w:tcBorders>
                  <w:shd w:val="clear" w:color="auto" w:fill="auto"/>
                  <w:noWrap/>
                  <w:vAlign w:val="center"/>
                  <w:hideMark/>
                </w:tcPr>
                <w:p w14:paraId="5F210A22"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118EB52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BAF8FA7" w14:textId="77777777" w:rsidTr="00211942">
              <w:trPr>
                <w:trHeight w:val="600"/>
              </w:trPr>
              <w:tc>
                <w:tcPr>
                  <w:tcW w:w="1199" w:type="dxa"/>
                  <w:tcBorders>
                    <w:top w:val="single" w:sz="4" w:space="0" w:color="auto"/>
                    <w:left w:val="nil"/>
                    <w:bottom w:val="nil"/>
                    <w:right w:val="nil"/>
                  </w:tcBorders>
                  <w:shd w:val="clear" w:color="auto" w:fill="auto"/>
                  <w:noWrap/>
                  <w:vAlign w:val="center"/>
                  <w:hideMark/>
                </w:tcPr>
                <w:p w14:paraId="50469524"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 no.</w:t>
                  </w:r>
                </w:p>
              </w:tc>
              <w:tc>
                <w:tcPr>
                  <w:tcW w:w="4698" w:type="dxa"/>
                  <w:tcBorders>
                    <w:top w:val="single" w:sz="4" w:space="0" w:color="auto"/>
                    <w:left w:val="nil"/>
                    <w:bottom w:val="nil"/>
                    <w:right w:val="nil"/>
                  </w:tcBorders>
                  <w:shd w:val="clear" w:color="auto" w:fill="auto"/>
                  <w:noWrap/>
                  <w:vAlign w:val="center"/>
                  <w:hideMark/>
                </w:tcPr>
                <w:p w14:paraId="3ED46A6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w:t>
                  </w:r>
                </w:p>
              </w:tc>
              <w:tc>
                <w:tcPr>
                  <w:tcW w:w="2056" w:type="dxa"/>
                  <w:tcBorders>
                    <w:top w:val="single" w:sz="4" w:space="0" w:color="auto"/>
                    <w:left w:val="nil"/>
                    <w:bottom w:val="nil"/>
                    <w:right w:val="nil"/>
                  </w:tcBorders>
                  <w:shd w:val="clear" w:color="auto" w:fill="auto"/>
                  <w:noWrap/>
                  <w:vAlign w:val="center"/>
                  <w:hideMark/>
                </w:tcPr>
                <w:p w14:paraId="7602F9EF" w14:textId="7143DB6A"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single" w:sz="4" w:space="0" w:color="auto"/>
                    <w:left w:val="nil"/>
                    <w:bottom w:val="nil"/>
                    <w:right w:val="nil"/>
                  </w:tcBorders>
                  <w:shd w:val="clear" w:color="auto" w:fill="auto"/>
                  <w:noWrap/>
                  <w:vAlign w:val="center"/>
                  <w:hideMark/>
                </w:tcPr>
                <w:p w14:paraId="6B3B4413"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2112531" w14:textId="77777777" w:rsidTr="00211942">
              <w:trPr>
                <w:trHeight w:val="402"/>
              </w:trPr>
              <w:tc>
                <w:tcPr>
                  <w:tcW w:w="1199" w:type="dxa"/>
                  <w:tcBorders>
                    <w:top w:val="nil"/>
                    <w:left w:val="nil"/>
                    <w:bottom w:val="nil"/>
                    <w:right w:val="nil"/>
                  </w:tcBorders>
                  <w:shd w:val="clear" w:color="auto" w:fill="auto"/>
                  <w:noWrap/>
                  <w:vAlign w:val="center"/>
                  <w:hideMark/>
                </w:tcPr>
                <w:p w14:paraId="7926D22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1</w:t>
                  </w:r>
                </w:p>
              </w:tc>
              <w:tc>
                <w:tcPr>
                  <w:tcW w:w="4698" w:type="dxa"/>
                  <w:tcBorders>
                    <w:top w:val="nil"/>
                    <w:left w:val="nil"/>
                    <w:bottom w:val="nil"/>
                    <w:right w:val="nil"/>
                  </w:tcBorders>
                  <w:shd w:val="clear" w:color="auto" w:fill="auto"/>
                  <w:noWrap/>
                  <w:vAlign w:val="center"/>
                  <w:hideMark/>
                </w:tcPr>
                <w:p w14:paraId="6159363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our Rural Roads Safer</w:t>
                  </w:r>
                </w:p>
              </w:tc>
              <w:tc>
                <w:tcPr>
                  <w:tcW w:w="2056" w:type="dxa"/>
                  <w:tcBorders>
                    <w:top w:val="nil"/>
                    <w:left w:val="nil"/>
                    <w:bottom w:val="nil"/>
                    <w:right w:val="nil"/>
                  </w:tcBorders>
                  <w:shd w:val="clear" w:color="auto" w:fill="auto"/>
                  <w:noWrap/>
                  <w:vAlign w:val="center"/>
                  <w:hideMark/>
                </w:tcPr>
                <w:p w14:paraId="368225EA" w14:textId="61814DE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D70AD2">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5,111,869</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9F5497D" w14:textId="67F03C99" w:rsidR="00824398" w:rsidRPr="00E86079" w:rsidRDefault="00CC4E17"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w:t>
                  </w:r>
                  <w:r w:rsidR="00824398"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1,</w:t>
                  </w:r>
                  <w:r w:rsidR="008110A7">
                    <w:rPr>
                      <w:rFonts w:ascii="Gill Sans MT" w:eastAsia="Times New Roman" w:hAnsi="Gill Sans MT" w:cs="Calibri"/>
                      <w:color w:val="000000"/>
                      <w:lang w:eastAsia="en-AU"/>
                    </w:rPr>
                    <w:t>525</w:t>
                  </w:r>
                  <w:r w:rsidR="00824398"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513</w:t>
                  </w:r>
                </w:p>
              </w:tc>
            </w:tr>
            <w:tr w:rsidR="00824398" w:rsidRPr="00E86079" w14:paraId="084A6A99" w14:textId="77777777" w:rsidTr="00211942">
              <w:trPr>
                <w:trHeight w:val="402"/>
              </w:trPr>
              <w:tc>
                <w:tcPr>
                  <w:tcW w:w="1199" w:type="dxa"/>
                  <w:tcBorders>
                    <w:top w:val="nil"/>
                    <w:left w:val="nil"/>
                    <w:bottom w:val="nil"/>
                    <w:right w:val="nil"/>
                  </w:tcBorders>
                  <w:shd w:val="clear" w:color="auto" w:fill="auto"/>
                  <w:noWrap/>
                  <w:vAlign w:val="center"/>
                  <w:hideMark/>
                </w:tcPr>
                <w:p w14:paraId="36CC880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2</w:t>
                  </w:r>
                </w:p>
              </w:tc>
              <w:tc>
                <w:tcPr>
                  <w:tcW w:w="4698" w:type="dxa"/>
                  <w:tcBorders>
                    <w:top w:val="nil"/>
                    <w:left w:val="nil"/>
                    <w:bottom w:val="nil"/>
                    <w:right w:val="nil"/>
                  </w:tcBorders>
                  <w:shd w:val="clear" w:color="auto" w:fill="auto"/>
                  <w:noWrap/>
                  <w:vAlign w:val="center"/>
                  <w:hideMark/>
                </w:tcPr>
                <w:p w14:paraId="5F8BCD2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in our Towns and Cities</w:t>
                  </w:r>
                </w:p>
              </w:tc>
              <w:tc>
                <w:tcPr>
                  <w:tcW w:w="2056" w:type="dxa"/>
                  <w:tcBorders>
                    <w:top w:val="nil"/>
                    <w:left w:val="nil"/>
                    <w:bottom w:val="nil"/>
                    <w:right w:val="nil"/>
                  </w:tcBorders>
                  <w:shd w:val="clear" w:color="auto" w:fill="auto"/>
                  <w:noWrap/>
                  <w:vAlign w:val="center"/>
                  <w:hideMark/>
                </w:tcPr>
                <w:p w14:paraId="114A7C75" w14:textId="29D8160A"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D70AD2">
                    <w:rPr>
                      <w:rFonts w:ascii="Gill Sans MT" w:eastAsia="Times New Roman" w:hAnsi="Gill Sans MT" w:cs="Calibri"/>
                      <w:color w:val="000000"/>
                      <w:lang w:eastAsia="en-AU"/>
                    </w:rPr>
                    <w:t>10</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474</w:t>
                  </w:r>
                  <w:r w:rsidRPr="00E86079">
                    <w:rPr>
                      <w:rFonts w:ascii="Gill Sans MT" w:eastAsia="Times New Roman" w:hAnsi="Gill Sans MT" w:cs="Calibri"/>
                      <w:color w:val="000000"/>
                      <w:lang w:eastAsia="en-AU"/>
                    </w:rPr>
                    <w:t>,</w:t>
                  </w:r>
                  <w:r w:rsidR="00D70AD2">
                    <w:rPr>
                      <w:rFonts w:ascii="Gill Sans MT" w:eastAsia="Times New Roman" w:hAnsi="Gill Sans MT" w:cs="Calibri"/>
                      <w:color w:val="000000"/>
                      <w:lang w:eastAsia="en-AU"/>
                    </w:rPr>
                    <w:t>31</w:t>
                  </w:r>
                  <w:r w:rsidR="00CC4E17">
                    <w:rPr>
                      <w:rFonts w:ascii="Gill Sans MT" w:eastAsia="Times New Roman" w:hAnsi="Gill Sans MT" w:cs="Calibri"/>
                      <w:color w:val="000000"/>
                      <w:lang w:eastAsia="en-AU"/>
                    </w:rPr>
                    <w:t>6</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19550D2" w14:textId="4E2867C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6,123,886</w:t>
                  </w:r>
                </w:p>
              </w:tc>
            </w:tr>
            <w:tr w:rsidR="00824398" w:rsidRPr="00E86079" w14:paraId="32DA91FC" w14:textId="77777777" w:rsidTr="00211942">
              <w:trPr>
                <w:trHeight w:val="402"/>
              </w:trPr>
              <w:tc>
                <w:tcPr>
                  <w:tcW w:w="1199" w:type="dxa"/>
                  <w:tcBorders>
                    <w:top w:val="nil"/>
                    <w:left w:val="nil"/>
                    <w:bottom w:val="nil"/>
                    <w:right w:val="nil"/>
                  </w:tcBorders>
                  <w:shd w:val="clear" w:color="auto" w:fill="auto"/>
                  <w:noWrap/>
                  <w:vAlign w:val="center"/>
                  <w:hideMark/>
                </w:tcPr>
                <w:p w14:paraId="29E82F0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3</w:t>
                  </w:r>
                </w:p>
              </w:tc>
              <w:tc>
                <w:tcPr>
                  <w:tcW w:w="4698" w:type="dxa"/>
                  <w:tcBorders>
                    <w:top w:val="nil"/>
                    <w:left w:val="nil"/>
                    <w:bottom w:val="nil"/>
                    <w:right w:val="nil"/>
                  </w:tcBorders>
                  <w:shd w:val="clear" w:color="auto" w:fill="auto"/>
                  <w:noWrap/>
                  <w:vAlign w:val="center"/>
                  <w:hideMark/>
                </w:tcPr>
                <w:p w14:paraId="4B61B36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Saving Young Lives</w:t>
                  </w:r>
                </w:p>
              </w:tc>
              <w:tc>
                <w:tcPr>
                  <w:tcW w:w="2056" w:type="dxa"/>
                  <w:tcBorders>
                    <w:top w:val="nil"/>
                    <w:left w:val="nil"/>
                    <w:bottom w:val="nil"/>
                    <w:right w:val="nil"/>
                  </w:tcBorders>
                  <w:shd w:val="clear" w:color="auto" w:fill="auto"/>
                  <w:noWrap/>
                  <w:vAlign w:val="center"/>
                  <w:hideMark/>
                </w:tcPr>
                <w:p w14:paraId="7E2D5527" w14:textId="04E6FB8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893</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830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2C28C356" w14:textId="3495363B"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943</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825</w:t>
                  </w:r>
                </w:p>
              </w:tc>
            </w:tr>
            <w:tr w:rsidR="00824398" w:rsidRPr="00E86079" w14:paraId="068D2712" w14:textId="77777777" w:rsidTr="00211942">
              <w:trPr>
                <w:trHeight w:val="402"/>
              </w:trPr>
              <w:tc>
                <w:tcPr>
                  <w:tcW w:w="1199" w:type="dxa"/>
                  <w:tcBorders>
                    <w:top w:val="nil"/>
                    <w:left w:val="nil"/>
                    <w:bottom w:val="nil"/>
                    <w:right w:val="nil"/>
                  </w:tcBorders>
                  <w:shd w:val="clear" w:color="auto" w:fill="auto"/>
                  <w:noWrap/>
                  <w:vAlign w:val="center"/>
                  <w:hideMark/>
                </w:tcPr>
                <w:p w14:paraId="061F3E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4</w:t>
                  </w:r>
                </w:p>
              </w:tc>
              <w:tc>
                <w:tcPr>
                  <w:tcW w:w="4698" w:type="dxa"/>
                  <w:tcBorders>
                    <w:top w:val="nil"/>
                    <w:left w:val="nil"/>
                    <w:bottom w:val="nil"/>
                    <w:right w:val="nil"/>
                  </w:tcBorders>
                  <w:shd w:val="clear" w:color="auto" w:fill="auto"/>
                  <w:noWrap/>
                  <w:vAlign w:val="center"/>
                  <w:hideMark/>
                </w:tcPr>
                <w:p w14:paraId="77BDBD6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Encouraging Safer Road Use</w:t>
                  </w:r>
                </w:p>
              </w:tc>
              <w:tc>
                <w:tcPr>
                  <w:tcW w:w="2056" w:type="dxa"/>
                  <w:tcBorders>
                    <w:top w:val="nil"/>
                    <w:left w:val="nil"/>
                    <w:bottom w:val="nil"/>
                    <w:right w:val="nil"/>
                  </w:tcBorders>
                  <w:shd w:val="clear" w:color="auto" w:fill="auto"/>
                  <w:noWrap/>
                  <w:vAlign w:val="center"/>
                  <w:hideMark/>
                </w:tcPr>
                <w:p w14:paraId="4518C255" w14:textId="175DD7D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5</w:t>
                  </w:r>
                  <w:r w:rsidRPr="00E86079">
                    <w:rPr>
                      <w:rFonts w:ascii="Gill Sans MT" w:eastAsia="Times New Roman" w:hAnsi="Gill Sans MT" w:cs="Calibri"/>
                      <w:color w:val="000000"/>
                      <w:lang w:eastAsia="en-AU"/>
                    </w:rPr>
                    <w:t>,</w:t>
                  </w:r>
                  <w:r w:rsidR="00CC4E17">
                    <w:rPr>
                      <w:rFonts w:ascii="Gill Sans MT" w:eastAsia="Times New Roman" w:hAnsi="Gill Sans MT" w:cs="Calibri"/>
                      <w:color w:val="000000"/>
                      <w:lang w:eastAsia="en-AU"/>
                    </w:rPr>
                    <w:t>786</w:t>
                  </w:r>
                  <w:r w:rsidRPr="00E86079">
                    <w:rPr>
                      <w:rFonts w:ascii="Gill Sans MT" w:eastAsia="Times New Roman" w:hAnsi="Gill Sans MT" w:cs="Calibri"/>
                      <w:color w:val="000000"/>
                      <w:lang w:eastAsia="en-AU"/>
                    </w:rPr>
                    <w:t>,</w:t>
                  </w:r>
                  <w:r w:rsidR="00CC4E17">
                    <w:rPr>
                      <w:rFonts w:ascii="Gill Sans MT" w:eastAsia="Times New Roman" w:hAnsi="Gill Sans MT" w:cs="Calibri"/>
                      <w:color w:val="000000"/>
                      <w:lang w:eastAsia="en-AU"/>
                    </w:rPr>
                    <w:t>729</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1E41882" w14:textId="14F4BD1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8110A7">
                    <w:rPr>
                      <w:rFonts w:ascii="Gill Sans MT" w:eastAsia="Times New Roman" w:hAnsi="Gill Sans MT" w:cs="Calibri"/>
                      <w:color w:val="000000"/>
                      <w:lang w:eastAsia="en-AU"/>
                    </w:rPr>
                    <w:t>1,292,045</w:t>
                  </w:r>
                </w:p>
              </w:tc>
            </w:tr>
            <w:tr w:rsidR="00824398" w:rsidRPr="00E86079" w14:paraId="58B43A47" w14:textId="77777777" w:rsidTr="00211942">
              <w:trPr>
                <w:trHeight w:val="402"/>
              </w:trPr>
              <w:tc>
                <w:tcPr>
                  <w:tcW w:w="1199" w:type="dxa"/>
                  <w:tcBorders>
                    <w:top w:val="nil"/>
                    <w:left w:val="nil"/>
                    <w:bottom w:val="nil"/>
                    <w:right w:val="nil"/>
                  </w:tcBorders>
                  <w:shd w:val="clear" w:color="auto" w:fill="auto"/>
                  <w:noWrap/>
                  <w:vAlign w:val="center"/>
                  <w:hideMark/>
                </w:tcPr>
                <w:p w14:paraId="702089F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5</w:t>
                  </w:r>
                </w:p>
              </w:tc>
              <w:tc>
                <w:tcPr>
                  <w:tcW w:w="4698" w:type="dxa"/>
                  <w:tcBorders>
                    <w:top w:val="nil"/>
                    <w:left w:val="nil"/>
                    <w:bottom w:val="nil"/>
                    <w:right w:val="nil"/>
                  </w:tcBorders>
                  <w:shd w:val="clear" w:color="auto" w:fill="auto"/>
                  <w:noWrap/>
                  <w:vAlign w:val="center"/>
                  <w:hideMark/>
                </w:tcPr>
                <w:p w14:paraId="2B59E44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Visitors Safer</w:t>
                  </w:r>
                </w:p>
              </w:tc>
              <w:tc>
                <w:tcPr>
                  <w:tcW w:w="2056" w:type="dxa"/>
                  <w:tcBorders>
                    <w:top w:val="nil"/>
                    <w:left w:val="nil"/>
                    <w:bottom w:val="nil"/>
                    <w:right w:val="nil"/>
                  </w:tcBorders>
                  <w:shd w:val="clear" w:color="auto" w:fill="auto"/>
                  <w:noWrap/>
                  <w:vAlign w:val="center"/>
                  <w:hideMark/>
                </w:tcPr>
                <w:p w14:paraId="32977B4B" w14:textId="2D8DDB3C"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705</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61</w:t>
                  </w:r>
                  <w:r w:rsidR="00CC4E17">
                    <w:rPr>
                      <w:rFonts w:ascii="Gill Sans MT" w:eastAsia="Times New Roman" w:hAnsi="Gill Sans MT" w:cs="Calibri"/>
                      <w:color w:val="000000"/>
                      <w:lang w:eastAsia="en-AU"/>
                    </w:rPr>
                    <w:t>7</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861BD9D" w14:textId="0F021B0A"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71,867</w:t>
                  </w:r>
                </w:p>
              </w:tc>
            </w:tr>
            <w:tr w:rsidR="00824398" w:rsidRPr="00E86079" w14:paraId="02374650" w14:textId="77777777" w:rsidTr="00211942">
              <w:trPr>
                <w:trHeight w:val="402"/>
              </w:trPr>
              <w:tc>
                <w:tcPr>
                  <w:tcW w:w="1199" w:type="dxa"/>
                  <w:tcBorders>
                    <w:top w:val="nil"/>
                    <w:left w:val="nil"/>
                    <w:bottom w:val="nil"/>
                    <w:right w:val="nil"/>
                  </w:tcBorders>
                  <w:shd w:val="clear" w:color="auto" w:fill="auto"/>
                  <w:noWrap/>
                  <w:vAlign w:val="center"/>
                  <w:hideMark/>
                </w:tcPr>
                <w:p w14:paraId="152C949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6</w:t>
                  </w:r>
                </w:p>
              </w:tc>
              <w:tc>
                <w:tcPr>
                  <w:tcW w:w="4698" w:type="dxa"/>
                  <w:tcBorders>
                    <w:top w:val="nil"/>
                    <w:left w:val="nil"/>
                    <w:bottom w:val="nil"/>
                    <w:right w:val="nil"/>
                  </w:tcBorders>
                  <w:shd w:val="clear" w:color="auto" w:fill="auto"/>
                  <w:noWrap/>
                  <w:vAlign w:val="center"/>
                  <w:hideMark/>
                </w:tcPr>
                <w:p w14:paraId="6A4CC2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Through Vehicles and Technology</w:t>
                  </w:r>
                </w:p>
              </w:tc>
              <w:tc>
                <w:tcPr>
                  <w:tcW w:w="2056" w:type="dxa"/>
                  <w:tcBorders>
                    <w:top w:val="nil"/>
                    <w:left w:val="nil"/>
                    <w:bottom w:val="nil"/>
                    <w:right w:val="nil"/>
                  </w:tcBorders>
                  <w:shd w:val="clear" w:color="auto" w:fill="auto"/>
                  <w:noWrap/>
                  <w:vAlign w:val="center"/>
                  <w:hideMark/>
                </w:tcPr>
                <w:p w14:paraId="1DE139DB" w14:textId="0FDE1D21"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,225</w:t>
                  </w:r>
                  <w:r w:rsidR="00A946F5">
                    <w:rPr>
                      <w:rFonts w:ascii="Gill Sans MT" w:eastAsia="Times New Roman" w:hAnsi="Gill Sans MT" w:cs="Calibri"/>
                      <w:color w:val="000000"/>
                      <w:lang w:eastAsia="en-AU"/>
                    </w:rPr>
                    <w:t>,51</w:t>
                  </w:r>
                  <w:r w:rsidR="00CC4E17">
                    <w:rPr>
                      <w:rFonts w:ascii="Gill Sans MT" w:eastAsia="Times New Roman" w:hAnsi="Gill Sans MT" w:cs="Calibri"/>
                      <w:color w:val="000000"/>
                      <w:lang w:eastAsia="en-AU"/>
                    </w:rPr>
                    <w:t>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754725" w14:textId="0BD7075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245</w:t>
                  </w:r>
                  <w:r w:rsidRPr="00E86079">
                    <w:rPr>
                      <w:rFonts w:ascii="Gill Sans MT" w:eastAsia="Times New Roman" w:hAnsi="Gill Sans MT" w:cs="Calibri"/>
                      <w:color w:val="000000"/>
                      <w:lang w:eastAsia="en-AU"/>
                    </w:rPr>
                    <w:t xml:space="preserve"> </w:t>
                  </w:r>
                </w:p>
              </w:tc>
            </w:tr>
            <w:tr w:rsidR="00824398" w:rsidRPr="00E86079" w14:paraId="6EBA5A96" w14:textId="77777777" w:rsidTr="00211942">
              <w:trPr>
                <w:trHeight w:val="402"/>
              </w:trPr>
              <w:tc>
                <w:tcPr>
                  <w:tcW w:w="1199" w:type="dxa"/>
                  <w:tcBorders>
                    <w:top w:val="nil"/>
                    <w:left w:val="nil"/>
                    <w:bottom w:val="nil"/>
                    <w:right w:val="nil"/>
                  </w:tcBorders>
                  <w:shd w:val="clear" w:color="auto" w:fill="auto"/>
                  <w:noWrap/>
                  <w:vAlign w:val="center"/>
                  <w:hideMark/>
                </w:tcPr>
                <w:p w14:paraId="1D9125C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7</w:t>
                  </w:r>
                </w:p>
              </w:tc>
              <w:tc>
                <w:tcPr>
                  <w:tcW w:w="4698" w:type="dxa"/>
                  <w:tcBorders>
                    <w:top w:val="nil"/>
                    <w:left w:val="nil"/>
                    <w:bottom w:val="nil"/>
                    <w:right w:val="nil"/>
                  </w:tcBorders>
                  <w:shd w:val="clear" w:color="auto" w:fill="auto"/>
                  <w:noWrap/>
                  <w:vAlign w:val="center"/>
                  <w:hideMark/>
                </w:tcPr>
                <w:p w14:paraId="6464394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General Support</w:t>
                  </w:r>
                </w:p>
              </w:tc>
              <w:tc>
                <w:tcPr>
                  <w:tcW w:w="2056" w:type="dxa"/>
                  <w:tcBorders>
                    <w:top w:val="nil"/>
                    <w:left w:val="nil"/>
                    <w:bottom w:val="nil"/>
                    <w:right w:val="nil"/>
                  </w:tcBorders>
                  <w:shd w:val="clear" w:color="auto" w:fill="auto"/>
                  <w:noWrap/>
                  <w:vAlign w:val="center"/>
                  <w:hideMark/>
                </w:tcPr>
                <w:p w14:paraId="73F59F9F" w14:textId="47E14CF0"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9</w:t>
                  </w:r>
                  <w:r w:rsidR="00CC4E17">
                    <w:rPr>
                      <w:rFonts w:ascii="Gill Sans MT" w:eastAsia="Times New Roman" w:hAnsi="Gill Sans MT" w:cs="Calibri"/>
                      <w:color w:val="000000"/>
                      <w:lang w:eastAsia="en-AU"/>
                    </w:rPr>
                    <w:t>29</w:t>
                  </w:r>
                  <w:r w:rsidRPr="00E86079">
                    <w:rPr>
                      <w:rFonts w:ascii="Gill Sans MT" w:eastAsia="Times New Roman" w:hAnsi="Gill Sans MT" w:cs="Calibri"/>
                      <w:color w:val="000000"/>
                      <w:lang w:eastAsia="en-AU"/>
                    </w:rPr>
                    <w:t>,</w:t>
                  </w:r>
                  <w:r w:rsidR="00CC4E17">
                    <w:rPr>
                      <w:rFonts w:ascii="Gill Sans MT" w:eastAsia="Times New Roman" w:hAnsi="Gill Sans MT" w:cs="Calibri"/>
                      <w:color w:val="000000"/>
                      <w:lang w:eastAsia="en-AU"/>
                    </w:rPr>
                    <w:t>821</w:t>
                  </w:r>
                </w:p>
              </w:tc>
              <w:tc>
                <w:tcPr>
                  <w:tcW w:w="2035" w:type="dxa"/>
                  <w:tcBorders>
                    <w:top w:val="nil"/>
                    <w:left w:val="nil"/>
                    <w:bottom w:val="nil"/>
                    <w:right w:val="nil"/>
                  </w:tcBorders>
                  <w:shd w:val="clear" w:color="auto" w:fill="auto"/>
                  <w:noWrap/>
                  <w:vAlign w:val="center"/>
                  <w:hideMark/>
                </w:tcPr>
                <w:p w14:paraId="30F98043" w14:textId="4A97A3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501,617</w:t>
                  </w:r>
                </w:p>
              </w:tc>
            </w:tr>
            <w:tr w:rsidR="00824398" w:rsidRPr="00E86079" w14:paraId="7A3EBAA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27801B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78BE5E1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A2BDC5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B0BC9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477C4703" w14:textId="77777777" w:rsidTr="00211942">
              <w:trPr>
                <w:trHeight w:val="600"/>
              </w:trPr>
              <w:tc>
                <w:tcPr>
                  <w:tcW w:w="5897" w:type="dxa"/>
                  <w:gridSpan w:val="2"/>
                  <w:tcBorders>
                    <w:top w:val="nil"/>
                    <w:left w:val="nil"/>
                    <w:bottom w:val="nil"/>
                    <w:right w:val="nil"/>
                  </w:tcBorders>
                  <w:shd w:val="clear" w:color="auto" w:fill="auto"/>
                  <w:noWrap/>
                  <w:vAlign w:val="center"/>
                  <w:hideMark/>
                </w:tcPr>
                <w:p w14:paraId="538C5AEF"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Budget and Expenditure by Category</w:t>
                  </w:r>
                </w:p>
              </w:tc>
              <w:tc>
                <w:tcPr>
                  <w:tcW w:w="2056" w:type="dxa"/>
                  <w:tcBorders>
                    <w:top w:val="nil"/>
                    <w:left w:val="nil"/>
                    <w:bottom w:val="nil"/>
                    <w:right w:val="nil"/>
                  </w:tcBorders>
                  <w:shd w:val="clear" w:color="auto" w:fill="auto"/>
                  <w:noWrap/>
                  <w:vAlign w:val="center"/>
                  <w:hideMark/>
                </w:tcPr>
                <w:p w14:paraId="4A8965CE" w14:textId="60A4F77C"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4C39D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41367A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52BCC7B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05BD13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Infrastructure Expenditure*</w:t>
                  </w:r>
                </w:p>
              </w:tc>
              <w:tc>
                <w:tcPr>
                  <w:tcW w:w="2056" w:type="dxa"/>
                  <w:tcBorders>
                    <w:top w:val="nil"/>
                    <w:left w:val="nil"/>
                    <w:bottom w:val="nil"/>
                    <w:right w:val="nil"/>
                  </w:tcBorders>
                  <w:shd w:val="clear" w:color="auto" w:fill="auto"/>
                  <w:noWrap/>
                  <w:vAlign w:val="center"/>
                  <w:hideMark/>
                </w:tcPr>
                <w:p w14:paraId="41A7FE81" w14:textId="3E6D93C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CC4E17">
                    <w:rPr>
                      <w:rFonts w:ascii="Gill Sans MT" w:eastAsia="Times New Roman" w:hAnsi="Gill Sans MT" w:cs="Calibri"/>
                      <w:color w:val="000000"/>
                      <w:lang w:eastAsia="en-AU"/>
                    </w:rPr>
                    <w:t>1</w:t>
                  </w:r>
                  <w:r w:rsidR="008110A7">
                    <w:rPr>
                      <w:rFonts w:ascii="Gill Sans MT" w:eastAsia="Times New Roman" w:hAnsi="Gill Sans MT" w:cs="Calibri"/>
                      <w:color w:val="000000"/>
                      <w:lang w:eastAsia="en-AU"/>
                    </w:rPr>
                    <w:t>5</w:t>
                  </w:r>
                  <w:r w:rsidRPr="00E86079">
                    <w:rPr>
                      <w:rFonts w:ascii="Gill Sans MT" w:eastAsia="Times New Roman" w:hAnsi="Gill Sans MT" w:cs="Calibri"/>
                      <w:color w:val="000000"/>
                      <w:lang w:eastAsia="en-AU"/>
                    </w:rPr>
                    <w:t>,</w:t>
                  </w:r>
                  <w:r w:rsidR="00CC4E17">
                    <w:rPr>
                      <w:rFonts w:ascii="Gill Sans MT" w:eastAsia="Times New Roman" w:hAnsi="Gill Sans MT" w:cs="Calibri"/>
                      <w:color w:val="000000"/>
                      <w:lang w:eastAsia="en-AU"/>
                    </w:rPr>
                    <w:t>4</w:t>
                  </w:r>
                  <w:r w:rsidR="008110A7">
                    <w:rPr>
                      <w:rFonts w:ascii="Gill Sans MT" w:eastAsia="Times New Roman" w:hAnsi="Gill Sans MT" w:cs="Calibri"/>
                      <w:color w:val="000000"/>
                      <w:lang w:eastAsia="en-AU"/>
                    </w:rPr>
                    <w:t>81</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527</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DB78F9" w14:textId="3C21BF5C"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8110A7">
                    <w:rPr>
                      <w:rFonts w:ascii="Gill Sans MT" w:eastAsia="Times New Roman" w:hAnsi="Gill Sans MT" w:cs="Calibri"/>
                      <w:color w:val="000000"/>
                      <w:lang w:eastAsia="en-AU"/>
                    </w:rPr>
                    <w:t>7</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451</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754</w:t>
                  </w:r>
                  <w:r w:rsidRPr="00E86079">
                    <w:rPr>
                      <w:rFonts w:ascii="Gill Sans MT" w:eastAsia="Times New Roman" w:hAnsi="Gill Sans MT" w:cs="Calibri"/>
                      <w:color w:val="000000"/>
                      <w:lang w:eastAsia="en-AU"/>
                    </w:rPr>
                    <w:t xml:space="preserve"> </w:t>
                  </w:r>
                </w:p>
              </w:tc>
            </w:tr>
            <w:tr w:rsidR="00824398" w:rsidRPr="00E86079" w14:paraId="0B58155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2F45A5F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Policy &amp; Projects Expenditure*</w:t>
                  </w:r>
                </w:p>
              </w:tc>
              <w:tc>
                <w:tcPr>
                  <w:tcW w:w="2056" w:type="dxa"/>
                  <w:tcBorders>
                    <w:top w:val="nil"/>
                    <w:left w:val="nil"/>
                    <w:bottom w:val="nil"/>
                    <w:right w:val="nil"/>
                  </w:tcBorders>
                  <w:shd w:val="clear" w:color="auto" w:fill="auto"/>
                  <w:noWrap/>
                  <w:vAlign w:val="center"/>
                  <w:hideMark/>
                </w:tcPr>
                <w:p w14:paraId="1DFCFEAD" w14:textId="1D83537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11</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874</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160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0DC2F5B0" w14:textId="20047BE4"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8110A7">
                    <w:rPr>
                      <w:rFonts w:ascii="Gill Sans MT" w:eastAsia="Times New Roman" w:hAnsi="Gill Sans MT" w:cs="Calibri"/>
                      <w:color w:val="000000"/>
                      <w:lang w:eastAsia="en-AU"/>
                    </w:rPr>
                    <w:t>4</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019</w:t>
                  </w:r>
                  <w:r w:rsidRPr="00E86079">
                    <w:rPr>
                      <w:rFonts w:ascii="Gill Sans MT" w:eastAsia="Times New Roman" w:hAnsi="Gill Sans MT" w:cs="Calibri"/>
                      <w:color w:val="000000"/>
                      <w:lang w:eastAsia="en-AU"/>
                    </w:rPr>
                    <w:t>,</w:t>
                  </w:r>
                  <w:r w:rsidR="008110A7">
                    <w:rPr>
                      <w:rFonts w:ascii="Gill Sans MT" w:eastAsia="Times New Roman" w:hAnsi="Gill Sans MT" w:cs="Calibri"/>
                      <w:color w:val="000000"/>
                      <w:lang w:eastAsia="en-AU"/>
                    </w:rPr>
                    <w:t>246</w:t>
                  </w:r>
                  <w:r w:rsidRPr="00E86079">
                    <w:rPr>
                      <w:rFonts w:ascii="Gill Sans MT" w:eastAsia="Times New Roman" w:hAnsi="Gill Sans MT" w:cs="Calibri"/>
                      <w:color w:val="000000"/>
                      <w:lang w:eastAsia="en-AU"/>
                    </w:rPr>
                    <w:t xml:space="preserve"> </w:t>
                  </w:r>
                </w:p>
              </w:tc>
            </w:tr>
            <w:tr w:rsidR="00824398" w:rsidRPr="00E86079" w14:paraId="5A7C7489"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300E28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2A32AB2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74DDD0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7C9AD22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2E63DF22"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738F944B"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Total Expenditure</w:t>
                  </w:r>
                </w:p>
              </w:tc>
              <w:tc>
                <w:tcPr>
                  <w:tcW w:w="2056" w:type="dxa"/>
                  <w:tcBorders>
                    <w:top w:val="nil"/>
                    <w:left w:val="nil"/>
                    <w:bottom w:val="nil"/>
                    <w:right w:val="nil"/>
                  </w:tcBorders>
                  <w:shd w:val="clear" w:color="auto" w:fill="auto"/>
                  <w:noWrap/>
                  <w:vAlign w:val="center"/>
                  <w:hideMark/>
                </w:tcPr>
                <w:p w14:paraId="6638E9FE" w14:textId="2C69413E"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CC4E1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27,355,686</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075B314" w14:textId="691972AB"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11,470,999</w:t>
                  </w:r>
                </w:p>
              </w:tc>
            </w:tr>
            <w:tr w:rsidR="00824398" w:rsidRPr="00E86079" w14:paraId="288EDC38" w14:textId="77777777" w:rsidTr="00211942">
              <w:trPr>
                <w:trHeight w:val="87"/>
              </w:trPr>
              <w:tc>
                <w:tcPr>
                  <w:tcW w:w="1199" w:type="dxa"/>
                  <w:tcBorders>
                    <w:top w:val="nil"/>
                    <w:left w:val="nil"/>
                    <w:bottom w:val="nil"/>
                    <w:right w:val="nil"/>
                  </w:tcBorders>
                  <w:shd w:val="clear" w:color="auto" w:fill="auto"/>
                  <w:vAlign w:val="center"/>
                  <w:hideMark/>
                </w:tcPr>
                <w:p w14:paraId="4873DF2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04510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1496A1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1BE31F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17612934"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0BA318F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0B00FC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FE33B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0B7EB7E3"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63207E7B"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5766A0A" w14:textId="428436A0"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Balance as of </w:t>
                  </w:r>
                  <w:r w:rsidR="004C39D5">
                    <w:rPr>
                      <w:rFonts w:ascii="Gill Sans MT" w:eastAsia="Times New Roman" w:hAnsi="Gill Sans MT" w:cs="Calibri"/>
                      <w:b/>
                      <w:bCs/>
                      <w:color w:val="000000"/>
                      <w:lang w:eastAsia="en-AU"/>
                    </w:rPr>
                    <w:t>3</w:t>
                  </w:r>
                  <w:r w:rsidR="00CC4E17">
                    <w:rPr>
                      <w:rFonts w:ascii="Gill Sans MT" w:eastAsia="Times New Roman" w:hAnsi="Gill Sans MT" w:cs="Calibri"/>
                      <w:b/>
                      <w:bCs/>
                      <w:color w:val="000000"/>
                      <w:lang w:eastAsia="en-AU"/>
                    </w:rPr>
                    <w:t>1</w:t>
                  </w:r>
                  <w:r w:rsidR="004C39D5">
                    <w:rPr>
                      <w:rFonts w:ascii="Gill Sans MT" w:eastAsia="Times New Roman" w:hAnsi="Gill Sans MT" w:cs="Calibri"/>
                      <w:b/>
                      <w:bCs/>
                      <w:color w:val="000000"/>
                      <w:lang w:eastAsia="en-AU"/>
                    </w:rPr>
                    <w:t xml:space="preserve"> </w:t>
                  </w:r>
                  <w:r w:rsidR="00CC4E17">
                    <w:rPr>
                      <w:rFonts w:ascii="Gill Sans MT" w:eastAsia="Times New Roman" w:hAnsi="Gill Sans MT" w:cs="Calibri"/>
                      <w:b/>
                      <w:bCs/>
                      <w:color w:val="000000"/>
                      <w:lang w:eastAsia="en-AU"/>
                    </w:rPr>
                    <w:t>Dec</w:t>
                  </w:r>
                  <w:r w:rsidR="004C39D5">
                    <w:rPr>
                      <w:rFonts w:ascii="Gill Sans MT" w:eastAsia="Times New Roman" w:hAnsi="Gill Sans MT" w:cs="Calibri"/>
                      <w:b/>
                      <w:bCs/>
                      <w:color w:val="000000"/>
                      <w:lang w:eastAsia="en-AU"/>
                    </w:rPr>
                    <w:t>ember</w:t>
                  </w:r>
                  <w:r w:rsidRPr="00E86079">
                    <w:rPr>
                      <w:rFonts w:ascii="Gill Sans MT" w:eastAsia="Times New Roman" w:hAnsi="Gill Sans MT" w:cs="Calibri"/>
                      <w:b/>
                      <w:bCs/>
                      <w:color w:val="000000"/>
                      <w:lang w:eastAsia="en-AU"/>
                    </w:rPr>
                    <w:t xml:space="preserve"> 2021</w:t>
                  </w:r>
                </w:p>
              </w:tc>
              <w:tc>
                <w:tcPr>
                  <w:tcW w:w="2056" w:type="dxa"/>
                  <w:tcBorders>
                    <w:top w:val="nil"/>
                    <w:left w:val="nil"/>
                    <w:bottom w:val="nil"/>
                    <w:right w:val="nil"/>
                  </w:tcBorders>
                  <w:shd w:val="clear" w:color="auto" w:fill="auto"/>
                  <w:noWrap/>
                  <w:vAlign w:val="center"/>
                  <w:hideMark/>
                </w:tcPr>
                <w:p w14:paraId="2ACEB350" w14:textId="1B207668"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8110A7">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CC4E17">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7,333,928</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6C1C7F2" w14:textId="1D6C28A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 xml:space="preserve"> 16,031,873</w:t>
                  </w:r>
                </w:p>
              </w:tc>
            </w:tr>
            <w:tr w:rsidR="00824398" w:rsidRPr="00E86079" w14:paraId="1599C050" w14:textId="77777777" w:rsidTr="00211942">
              <w:trPr>
                <w:trHeight w:val="87"/>
              </w:trPr>
              <w:tc>
                <w:tcPr>
                  <w:tcW w:w="1199" w:type="dxa"/>
                  <w:tcBorders>
                    <w:top w:val="nil"/>
                    <w:left w:val="nil"/>
                    <w:bottom w:val="nil"/>
                    <w:right w:val="nil"/>
                  </w:tcBorders>
                  <w:shd w:val="clear" w:color="auto" w:fill="auto"/>
                  <w:noWrap/>
                  <w:vAlign w:val="center"/>
                  <w:hideMark/>
                </w:tcPr>
                <w:p w14:paraId="70A12047"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70603DB3"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72BEA3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2AC6543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044B5D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467379F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571B5F8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502BE97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A7B7D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774C15BD"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7016AFA" w14:textId="3BAF1A43"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Forecast Closing Balance of FY2</w:t>
                  </w:r>
                  <w:r w:rsidR="004C39D5">
                    <w:rPr>
                      <w:rFonts w:ascii="Gill Sans MT" w:eastAsia="Times New Roman" w:hAnsi="Gill Sans MT" w:cs="Calibri"/>
                      <w:b/>
                      <w:bCs/>
                      <w:color w:val="000000"/>
                      <w:lang w:eastAsia="en-AU"/>
                    </w:rPr>
                    <w:t>2</w:t>
                  </w:r>
                </w:p>
              </w:tc>
              <w:tc>
                <w:tcPr>
                  <w:tcW w:w="2056" w:type="dxa"/>
                  <w:tcBorders>
                    <w:top w:val="nil"/>
                    <w:left w:val="nil"/>
                    <w:bottom w:val="nil"/>
                    <w:right w:val="nil"/>
                  </w:tcBorders>
                  <w:shd w:val="clear" w:color="auto" w:fill="auto"/>
                  <w:noWrap/>
                  <w:vAlign w:val="center"/>
                  <w:hideMark/>
                </w:tcPr>
                <w:p w14:paraId="5C71B92F" w14:textId="70057943" w:rsidR="00824398" w:rsidRPr="00E86079" w:rsidRDefault="00CC4E17"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w:t>
                  </w:r>
                  <w:r w:rsidR="00824398" w:rsidRPr="00E86079">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 xml:space="preserve">   </w:t>
                  </w:r>
                  <w:r w:rsidR="008110A7">
                    <w:rPr>
                      <w:rFonts w:ascii="Gill Sans MT" w:eastAsia="Times New Roman" w:hAnsi="Gill Sans MT" w:cs="Calibri"/>
                      <w:color w:val="000000"/>
                      <w:lang w:eastAsia="en-AU"/>
                    </w:rPr>
                    <w:t>23,565,748</w:t>
                  </w:r>
                </w:p>
              </w:tc>
              <w:tc>
                <w:tcPr>
                  <w:tcW w:w="2035" w:type="dxa"/>
                  <w:tcBorders>
                    <w:top w:val="nil"/>
                    <w:left w:val="nil"/>
                    <w:bottom w:val="nil"/>
                    <w:right w:val="nil"/>
                  </w:tcBorders>
                  <w:shd w:val="clear" w:color="auto" w:fill="auto"/>
                  <w:noWrap/>
                  <w:vAlign w:val="center"/>
                  <w:hideMark/>
                </w:tcPr>
                <w:p w14:paraId="11DA1B0A"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43F6F27D" w14:textId="77777777" w:rsidTr="00211942">
              <w:trPr>
                <w:trHeight w:val="345"/>
              </w:trPr>
              <w:tc>
                <w:tcPr>
                  <w:tcW w:w="1199" w:type="dxa"/>
                  <w:tcBorders>
                    <w:top w:val="nil"/>
                    <w:left w:val="nil"/>
                    <w:bottom w:val="nil"/>
                    <w:right w:val="nil"/>
                  </w:tcBorders>
                  <w:shd w:val="clear" w:color="auto" w:fill="auto"/>
                  <w:noWrap/>
                  <w:vAlign w:val="center"/>
                  <w:hideMark/>
                </w:tcPr>
                <w:p w14:paraId="3CEADBF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190540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97D3B45"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457B63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A193EE1" w14:textId="77777777" w:rsidTr="00211942">
              <w:trPr>
                <w:trHeight w:val="345"/>
              </w:trPr>
              <w:tc>
                <w:tcPr>
                  <w:tcW w:w="9988" w:type="dxa"/>
                  <w:gridSpan w:val="4"/>
                  <w:tcBorders>
                    <w:top w:val="nil"/>
                    <w:left w:val="nil"/>
                    <w:bottom w:val="nil"/>
                    <w:right w:val="nil"/>
                  </w:tcBorders>
                  <w:shd w:val="clear" w:color="auto" w:fill="auto"/>
                  <w:noWrap/>
                  <w:vAlign w:val="center"/>
                  <w:hideMark/>
                </w:tcPr>
                <w:p w14:paraId="3320324B" w14:textId="4FD79350" w:rsidR="00824398" w:rsidRDefault="00CC4E17" w:rsidP="00211942">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*includes four ceasing activities not categorised by Action Plan 2020-24 themes</w:t>
                  </w:r>
                </w:p>
                <w:p w14:paraId="0AAA80BB" w14:textId="08BD1432" w:rsidR="00CC4E17" w:rsidRPr="00E86079" w:rsidRDefault="00CC4E17" w:rsidP="00211942">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^includes MAIB expenditure</w:t>
                  </w:r>
                </w:p>
              </w:tc>
            </w:tr>
          </w:tbl>
          <w:p w14:paraId="2ACE3278" w14:textId="77777777" w:rsidR="00824398" w:rsidRPr="00AF78F8" w:rsidRDefault="00824398" w:rsidP="00211942">
            <w:pPr>
              <w:spacing w:after="60"/>
              <w:jc w:val="right"/>
              <w:rPr>
                <w:b/>
                <w:color w:val="000000"/>
                <w14:textFill>
                  <w14:solidFill>
                    <w14:srgbClr w14:val="000000">
                      <w14:lumMod w14:val="60000"/>
                      <w14:lumOff w14:val="40000"/>
                    </w14:srgbClr>
                  </w14:solidFill>
                </w14:textFill>
              </w:rPr>
            </w:pPr>
          </w:p>
        </w:tc>
      </w:tr>
    </w:tbl>
    <w:p w14:paraId="0F8266BB" w14:textId="77777777" w:rsidR="00072EB1" w:rsidRDefault="00072EB1">
      <w:r>
        <w:br w:type="page"/>
      </w:r>
    </w:p>
    <w:tbl>
      <w:tblPr>
        <w:tblStyle w:val="TableGrid"/>
        <w:tblW w:w="5000" w:type="pct"/>
        <w:tblLook w:val="04A0" w:firstRow="1" w:lastRow="0" w:firstColumn="1" w:lastColumn="0" w:noHBand="0" w:noVBand="1"/>
      </w:tblPr>
      <w:tblGrid>
        <w:gridCol w:w="4675"/>
        <w:gridCol w:w="1349"/>
        <w:gridCol w:w="1898"/>
        <w:gridCol w:w="2282"/>
      </w:tblGrid>
      <w:tr w:rsidR="00824398" w:rsidRPr="00072EB1" w14:paraId="30A901AC" w14:textId="77777777" w:rsidTr="00211942">
        <w:tc>
          <w:tcPr>
            <w:tcW w:w="5000" w:type="pct"/>
            <w:gridSpan w:val="4"/>
            <w:tcBorders>
              <w:top w:val="nil"/>
              <w:left w:val="nil"/>
              <w:bottom w:val="single" w:sz="4" w:space="0" w:color="auto"/>
              <w:right w:val="nil"/>
            </w:tcBorders>
            <w:shd w:val="clear" w:color="auto" w:fill="auto"/>
          </w:tcPr>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lastRenderedPageBreak/>
              <w:t>MAIB Funding</w:t>
            </w:r>
          </w:p>
          <w:p w14:paraId="2879F3A7" w14:textId="005C81DD"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w:t>
            </w:r>
            <w:proofErr w:type="gramStart"/>
            <w:r w:rsidRPr="00052D6F">
              <w:rPr>
                <w:rFonts w:ascii="Gill Sans MT" w:hAnsi="Gill Sans MT"/>
                <w:b/>
                <w:color w:val="305496"/>
                <w:sz w:val="32"/>
                <w:szCs w:val="32"/>
              </w:rPr>
              <w:t>at</w:t>
            </w:r>
            <w:proofErr w:type="gramEnd"/>
            <w:r w:rsidRPr="00052D6F">
              <w:rPr>
                <w:rFonts w:ascii="Gill Sans MT" w:hAnsi="Gill Sans MT"/>
                <w:b/>
                <w:color w:val="305496"/>
                <w:sz w:val="32"/>
                <w:szCs w:val="32"/>
              </w:rPr>
              <w:t xml:space="preserve"> </w:t>
            </w:r>
            <w:r w:rsidR="00A977B7" w:rsidRPr="00052D6F">
              <w:rPr>
                <w:rFonts w:ascii="Gill Sans MT" w:hAnsi="Gill Sans MT"/>
                <w:b/>
                <w:color w:val="305496"/>
                <w:sz w:val="32"/>
                <w:szCs w:val="32"/>
              </w:rPr>
              <w:t>3</w:t>
            </w:r>
            <w:r w:rsidR="0011414F">
              <w:rPr>
                <w:rFonts w:ascii="Gill Sans MT" w:hAnsi="Gill Sans MT"/>
                <w:b/>
                <w:color w:val="305496"/>
                <w:sz w:val="32"/>
                <w:szCs w:val="32"/>
              </w:rPr>
              <w:t>1</w:t>
            </w:r>
            <w:r w:rsidR="00F94F6B">
              <w:rPr>
                <w:rFonts w:ascii="Gill Sans MT" w:hAnsi="Gill Sans MT"/>
                <w:b/>
                <w:color w:val="305496"/>
                <w:sz w:val="32"/>
                <w:szCs w:val="32"/>
              </w:rPr>
              <w:t xml:space="preserve"> March</w:t>
            </w:r>
            <w:r w:rsidR="00211942" w:rsidRPr="00052D6F">
              <w:rPr>
                <w:rFonts w:ascii="Gill Sans MT" w:hAnsi="Gill Sans MT"/>
                <w:b/>
                <w:color w:val="305496"/>
                <w:sz w:val="32"/>
                <w:szCs w:val="32"/>
              </w:rPr>
              <w:t xml:space="preserve"> 202</w:t>
            </w:r>
            <w:r w:rsidR="00F94F6B">
              <w:rPr>
                <w:rFonts w:ascii="Gill Sans MT" w:hAnsi="Gill Sans MT"/>
                <w:b/>
                <w:color w:val="305496"/>
                <w:sz w:val="32"/>
                <w:szCs w:val="32"/>
              </w:rPr>
              <w:t>2</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211942">
        <w:tc>
          <w:tcPr>
            <w:tcW w:w="2291" w:type="pct"/>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4429A3">
        <w:tc>
          <w:tcPr>
            <w:tcW w:w="2291" w:type="pct"/>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930" w:type="pct"/>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118" w:type="pct"/>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11414F" w:rsidRPr="00505F97" w14:paraId="48F2A8B5" w14:textId="77777777" w:rsidTr="00CD61C6">
        <w:tc>
          <w:tcPr>
            <w:tcW w:w="2291" w:type="pct"/>
            <w:shd w:val="clear" w:color="auto" w:fill="auto"/>
          </w:tcPr>
          <w:p w14:paraId="1D913257"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vAlign w:val="bottom"/>
          </w:tcPr>
          <w:p w14:paraId="6644FF5B" w14:textId="34F69722" w:rsidR="0011414F" w:rsidRPr="00052D6F" w:rsidRDefault="0011414F" w:rsidP="0011414F">
            <w:pPr>
              <w:spacing w:before="60" w:after="60"/>
              <w:jc w:val="right"/>
            </w:pPr>
            <w:r w:rsidRPr="00052D6F">
              <w:t>368 116</w:t>
            </w:r>
          </w:p>
        </w:tc>
        <w:tc>
          <w:tcPr>
            <w:tcW w:w="930" w:type="pct"/>
            <w:tcBorders>
              <w:top w:val="single" w:sz="4" w:space="0" w:color="auto"/>
              <w:left w:val="nil"/>
              <w:bottom w:val="single" w:sz="4" w:space="0" w:color="auto"/>
              <w:right w:val="single" w:sz="4" w:space="0" w:color="auto"/>
            </w:tcBorders>
            <w:shd w:val="clear" w:color="auto" w:fill="auto"/>
            <w:vAlign w:val="bottom"/>
          </w:tcPr>
          <w:p w14:paraId="00053867" w14:textId="12C41A57" w:rsidR="0011414F" w:rsidRPr="00FB3717" w:rsidRDefault="00752939" w:rsidP="0011414F">
            <w:pPr>
              <w:spacing w:before="60" w:after="60"/>
              <w:jc w:val="right"/>
            </w:pPr>
            <w:r w:rsidRPr="00FB3717">
              <w:t>195 315</w:t>
            </w:r>
          </w:p>
        </w:tc>
        <w:tc>
          <w:tcPr>
            <w:tcW w:w="1118" w:type="pct"/>
            <w:tcBorders>
              <w:top w:val="single" w:sz="4" w:space="0" w:color="auto"/>
              <w:left w:val="nil"/>
              <w:bottom w:val="single" w:sz="4" w:space="0" w:color="auto"/>
              <w:right w:val="single" w:sz="4" w:space="0" w:color="auto"/>
            </w:tcBorders>
            <w:shd w:val="clear" w:color="auto" w:fill="auto"/>
            <w:vAlign w:val="bottom"/>
          </w:tcPr>
          <w:p w14:paraId="635181EF" w14:textId="68339045" w:rsidR="0011414F" w:rsidRPr="00FB3717" w:rsidRDefault="00752939" w:rsidP="0011414F">
            <w:pPr>
              <w:spacing w:before="60" w:after="60"/>
              <w:jc w:val="right"/>
            </w:pPr>
            <w:r w:rsidRPr="00FB3717">
              <w:t>172 801</w:t>
            </w:r>
          </w:p>
        </w:tc>
      </w:tr>
      <w:tr w:rsidR="0011414F" w:rsidRPr="00505F97" w14:paraId="63754A64" w14:textId="77777777" w:rsidTr="00CD61C6">
        <w:tc>
          <w:tcPr>
            <w:tcW w:w="2291" w:type="pct"/>
            <w:shd w:val="clear" w:color="auto" w:fill="auto"/>
          </w:tcPr>
          <w:p w14:paraId="203F0B43"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vAlign w:val="bottom"/>
          </w:tcPr>
          <w:p w14:paraId="2D9FC536" w14:textId="65DC0B23" w:rsidR="0011414F" w:rsidRPr="00052D6F" w:rsidRDefault="0011414F" w:rsidP="0011414F">
            <w:pPr>
              <w:spacing w:before="60" w:after="60"/>
              <w:jc w:val="right"/>
            </w:pPr>
            <w:r w:rsidRPr="00052D6F">
              <w:t>958 682</w:t>
            </w:r>
          </w:p>
        </w:tc>
        <w:tc>
          <w:tcPr>
            <w:tcW w:w="930" w:type="pct"/>
            <w:tcBorders>
              <w:top w:val="nil"/>
              <w:left w:val="nil"/>
              <w:bottom w:val="single" w:sz="4" w:space="0" w:color="auto"/>
              <w:right w:val="single" w:sz="4" w:space="0" w:color="auto"/>
            </w:tcBorders>
            <w:shd w:val="clear" w:color="auto" w:fill="auto"/>
            <w:vAlign w:val="bottom"/>
          </w:tcPr>
          <w:p w14:paraId="655D611C" w14:textId="76E9EDAE" w:rsidR="0011414F" w:rsidRPr="00752939" w:rsidRDefault="00752939" w:rsidP="0011414F">
            <w:pPr>
              <w:spacing w:before="60" w:after="60"/>
              <w:jc w:val="right"/>
            </w:pPr>
            <w:r w:rsidRPr="00752939">
              <w:t>780 046</w:t>
            </w:r>
          </w:p>
        </w:tc>
        <w:tc>
          <w:tcPr>
            <w:tcW w:w="1118" w:type="pct"/>
            <w:tcBorders>
              <w:top w:val="single" w:sz="4" w:space="0" w:color="auto"/>
              <w:left w:val="nil"/>
              <w:bottom w:val="single" w:sz="4" w:space="0" w:color="auto"/>
              <w:right w:val="single" w:sz="4" w:space="0" w:color="auto"/>
            </w:tcBorders>
            <w:shd w:val="clear" w:color="auto" w:fill="auto"/>
            <w:vAlign w:val="bottom"/>
          </w:tcPr>
          <w:p w14:paraId="4A636DBA" w14:textId="04245B86" w:rsidR="0011414F" w:rsidRPr="00752939" w:rsidRDefault="00752939" w:rsidP="0011414F">
            <w:pPr>
              <w:spacing w:before="60" w:after="60"/>
              <w:jc w:val="right"/>
            </w:pPr>
            <w:r w:rsidRPr="00752939">
              <w:t>178 636</w:t>
            </w:r>
          </w:p>
        </w:tc>
      </w:tr>
      <w:tr w:rsidR="0011414F" w:rsidRPr="00505F97" w14:paraId="03214519" w14:textId="77777777" w:rsidTr="00CD61C6">
        <w:trPr>
          <w:trHeight w:val="401"/>
        </w:trPr>
        <w:tc>
          <w:tcPr>
            <w:tcW w:w="2291" w:type="pct"/>
            <w:shd w:val="clear" w:color="auto" w:fill="auto"/>
          </w:tcPr>
          <w:p w14:paraId="25B3C5A8" w14:textId="77777777" w:rsidR="0011414F" w:rsidRPr="007E5D88" w:rsidRDefault="0011414F" w:rsidP="0011414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tcBorders>
              <w:bottom w:val="single" w:sz="4" w:space="0" w:color="auto"/>
            </w:tcBorders>
            <w:shd w:val="clear" w:color="auto" w:fill="auto"/>
            <w:vAlign w:val="bottom"/>
          </w:tcPr>
          <w:p w14:paraId="7CB28403" w14:textId="443C67D8" w:rsidR="0011414F" w:rsidRPr="00052D6F" w:rsidRDefault="0011414F" w:rsidP="0011414F">
            <w:pPr>
              <w:spacing w:before="60" w:after="60"/>
              <w:jc w:val="right"/>
            </w:pPr>
            <w:r w:rsidRPr="00052D6F">
              <w:t>160 000</w:t>
            </w:r>
          </w:p>
        </w:tc>
        <w:tc>
          <w:tcPr>
            <w:tcW w:w="930" w:type="pct"/>
            <w:tcBorders>
              <w:top w:val="single" w:sz="4" w:space="0" w:color="auto"/>
              <w:left w:val="nil"/>
              <w:bottom w:val="single" w:sz="4" w:space="0" w:color="auto"/>
              <w:right w:val="single" w:sz="4" w:space="0" w:color="auto"/>
            </w:tcBorders>
            <w:shd w:val="clear" w:color="auto" w:fill="auto"/>
            <w:vAlign w:val="bottom"/>
          </w:tcPr>
          <w:p w14:paraId="677F59F4" w14:textId="5007F55A" w:rsidR="0011414F" w:rsidRPr="00752939" w:rsidRDefault="00752939" w:rsidP="0011414F">
            <w:pPr>
              <w:spacing w:before="60" w:after="60"/>
              <w:jc w:val="right"/>
            </w:pPr>
            <w:r w:rsidRPr="00752939">
              <w:t>104 206</w:t>
            </w:r>
          </w:p>
        </w:tc>
        <w:tc>
          <w:tcPr>
            <w:tcW w:w="1118" w:type="pct"/>
            <w:tcBorders>
              <w:top w:val="single" w:sz="4" w:space="0" w:color="auto"/>
              <w:left w:val="nil"/>
              <w:bottom w:val="single" w:sz="4" w:space="0" w:color="auto"/>
              <w:right w:val="single" w:sz="4" w:space="0" w:color="auto"/>
            </w:tcBorders>
            <w:shd w:val="clear" w:color="auto" w:fill="auto"/>
            <w:vAlign w:val="bottom"/>
          </w:tcPr>
          <w:p w14:paraId="1BAAD104" w14:textId="7D81FF34" w:rsidR="0011414F" w:rsidRPr="00752939" w:rsidRDefault="00752939" w:rsidP="0011414F">
            <w:pPr>
              <w:spacing w:before="60" w:after="60"/>
              <w:jc w:val="right"/>
            </w:pPr>
            <w:r w:rsidRPr="00752939">
              <w:t>55 794</w:t>
            </w:r>
          </w:p>
        </w:tc>
      </w:tr>
      <w:tr w:rsidR="0011414F" w:rsidRPr="00505F97" w14:paraId="59634BD5" w14:textId="77777777" w:rsidTr="00CD61C6">
        <w:tc>
          <w:tcPr>
            <w:tcW w:w="2291" w:type="pct"/>
            <w:shd w:val="clear" w:color="auto" w:fill="auto"/>
          </w:tcPr>
          <w:p w14:paraId="2E647DDD" w14:textId="77777777" w:rsidR="0011414F" w:rsidRPr="007E5D88" w:rsidRDefault="0011414F" w:rsidP="0011414F">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tcBorders>
              <w:bottom w:val="single" w:sz="4" w:space="0" w:color="auto"/>
            </w:tcBorders>
            <w:shd w:val="clear" w:color="auto" w:fill="auto"/>
          </w:tcPr>
          <w:p w14:paraId="603D6073" w14:textId="137851D7" w:rsidR="0011414F" w:rsidRPr="00052D6F" w:rsidRDefault="0011414F" w:rsidP="0011414F">
            <w:pPr>
              <w:spacing w:before="60" w:after="60"/>
              <w:jc w:val="right"/>
              <w:rPr>
                <w:b/>
                <w:bCs/>
              </w:rPr>
            </w:pPr>
            <w:r w:rsidRPr="00052D6F">
              <w:rPr>
                <w:b/>
                <w:bCs/>
              </w:rPr>
              <w:t>1</w:t>
            </w:r>
            <w:r>
              <w:rPr>
                <w:b/>
                <w:bCs/>
              </w:rPr>
              <w:t xml:space="preserve"> </w:t>
            </w:r>
            <w:r w:rsidRPr="00052D6F">
              <w:rPr>
                <w:b/>
                <w:bCs/>
              </w:rPr>
              <w:t>486</w:t>
            </w:r>
            <w:r>
              <w:rPr>
                <w:b/>
                <w:bCs/>
              </w:rPr>
              <w:t xml:space="preserve"> </w:t>
            </w:r>
            <w:r w:rsidRPr="00052D6F">
              <w:rPr>
                <w:b/>
                <w:bCs/>
              </w:rPr>
              <w:t>798</w:t>
            </w:r>
          </w:p>
        </w:tc>
        <w:tc>
          <w:tcPr>
            <w:tcW w:w="930" w:type="pct"/>
            <w:tcBorders>
              <w:top w:val="single" w:sz="4" w:space="0" w:color="auto"/>
              <w:left w:val="nil"/>
              <w:bottom w:val="single" w:sz="4" w:space="0" w:color="auto"/>
              <w:right w:val="single" w:sz="4" w:space="0" w:color="auto"/>
            </w:tcBorders>
            <w:shd w:val="clear" w:color="auto" w:fill="auto"/>
            <w:vAlign w:val="bottom"/>
          </w:tcPr>
          <w:p w14:paraId="2DAA1277" w14:textId="0FF386BD" w:rsidR="0011414F" w:rsidRPr="00052D6F" w:rsidRDefault="00752939" w:rsidP="0011414F">
            <w:pPr>
              <w:spacing w:before="60" w:after="60"/>
              <w:jc w:val="right"/>
              <w:rPr>
                <w:b/>
                <w:bCs/>
              </w:rPr>
            </w:pPr>
            <w:r>
              <w:rPr>
                <w:b/>
                <w:bCs/>
              </w:rPr>
              <w:t>1 079 568</w:t>
            </w:r>
          </w:p>
        </w:tc>
        <w:tc>
          <w:tcPr>
            <w:tcW w:w="1118" w:type="pct"/>
            <w:tcBorders>
              <w:top w:val="single" w:sz="4" w:space="0" w:color="auto"/>
              <w:left w:val="nil"/>
              <w:bottom w:val="single" w:sz="4" w:space="0" w:color="auto"/>
              <w:right w:val="single" w:sz="4" w:space="0" w:color="auto"/>
            </w:tcBorders>
            <w:shd w:val="clear" w:color="auto" w:fill="auto"/>
            <w:vAlign w:val="bottom"/>
          </w:tcPr>
          <w:p w14:paraId="70932E47" w14:textId="05AE1F72" w:rsidR="0011414F" w:rsidRPr="003E5B83" w:rsidRDefault="00BF0033" w:rsidP="0011414F">
            <w:pPr>
              <w:spacing w:before="60" w:after="60"/>
              <w:jc w:val="right"/>
              <w:rPr>
                <w:b/>
                <w:color w:val="000000"/>
                <w14:textFill>
                  <w14:solidFill>
                    <w14:srgbClr w14:val="000000">
                      <w14:lumMod w14:val="60000"/>
                      <w14:lumOff w14:val="40000"/>
                    </w14:srgbClr>
                  </w14:solidFill>
                </w14:textFill>
              </w:rPr>
            </w:pPr>
            <w:r w:rsidRPr="00BF0033">
              <w:rPr>
                <w:b/>
                <w:bCs/>
              </w:rPr>
              <w:t>407 230</w:t>
            </w:r>
          </w:p>
        </w:tc>
      </w:tr>
      <w:tr w:rsidR="00824398" w:rsidRPr="00505F97" w14:paraId="14920B7F" w14:textId="77777777" w:rsidTr="00211942">
        <w:tc>
          <w:tcPr>
            <w:tcW w:w="5000" w:type="pct"/>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211942">
        <w:tc>
          <w:tcPr>
            <w:tcW w:w="2291" w:type="pct"/>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CD61C6" w:rsidRPr="00505F97" w14:paraId="40BF0E52" w14:textId="77777777" w:rsidTr="002F7290">
        <w:tc>
          <w:tcPr>
            <w:tcW w:w="2291" w:type="pct"/>
            <w:shd w:val="clear" w:color="auto" w:fill="auto"/>
          </w:tcPr>
          <w:p w14:paraId="3DA637DA"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7E469E75"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2</w:t>
            </w:r>
            <w:r>
              <w:t xml:space="preserve"> </w:t>
            </w:r>
            <w:r w:rsidRPr="00402C59">
              <w:t>032</w:t>
            </w:r>
            <w:r>
              <w:t xml:space="preserve"> </w:t>
            </w:r>
            <w:r w:rsidRPr="00402C59">
              <w:t xml:space="preserve">291 </w:t>
            </w:r>
          </w:p>
        </w:tc>
        <w:tc>
          <w:tcPr>
            <w:tcW w:w="930" w:type="pct"/>
            <w:shd w:val="clear" w:color="auto" w:fill="auto"/>
            <w:vAlign w:val="bottom"/>
          </w:tcPr>
          <w:p w14:paraId="64072437" w14:textId="6F61D011" w:rsidR="00CD61C6" w:rsidRPr="004429A3" w:rsidRDefault="00CD61C6" w:rsidP="00CD61C6">
            <w:pPr>
              <w:spacing w:before="60" w:after="60"/>
              <w:jc w:val="right"/>
            </w:pPr>
            <w:r w:rsidRPr="00CD61C6">
              <w:t xml:space="preserve">     </w:t>
            </w:r>
            <w:r w:rsidR="003627CA">
              <w:t>1 516 269</w:t>
            </w:r>
            <w:r w:rsidRPr="00CD61C6">
              <w:t xml:space="preserve"> </w:t>
            </w:r>
          </w:p>
        </w:tc>
        <w:tc>
          <w:tcPr>
            <w:tcW w:w="1118" w:type="pct"/>
            <w:shd w:val="clear" w:color="auto" w:fill="auto"/>
            <w:vAlign w:val="bottom"/>
          </w:tcPr>
          <w:p w14:paraId="01053B42" w14:textId="5971E82B" w:rsidR="00CD61C6" w:rsidRPr="00CD61C6" w:rsidRDefault="00CD61C6" w:rsidP="00CD61C6">
            <w:pPr>
              <w:spacing w:before="60" w:after="60"/>
              <w:jc w:val="right"/>
            </w:pPr>
            <w:r w:rsidRPr="00CD61C6">
              <w:t xml:space="preserve">      </w:t>
            </w:r>
            <w:r w:rsidR="003627CA">
              <w:t>516 023</w:t>
            </w:r>
            <w:r w:rsidRPr="00CD61C6">
              <w:t xml:space="preserve"> </w:t>
            </w:r>
          </w:p>
        </w:tc>
      </w:tr>
      <w:tr w:rsidR="00CD61C6" w:rsidRPr="00505F97" w14:paraId="069DFF91" w14:textId="77777777" w:rsidTr="002F7290">
        <w:tc>
          <w:tcPr>
            <w:tcW w:w="2291" w:type="pct"/>
            <w:shd w:val="clear" w:color="auto" w:fill="auto"/>
          </w:tcPr>
          <w:p w14:paraId="7C95343B"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3269A33D"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188</w:t>
            </w:r>
            <w:r>
              <w:t xml:space="preserve"> </w:t>
            </w:r>
            <w:r w:rsidRPr="00402C59">
              <w:t xml:space="preserve">000 </w:t>
            </w:r>
          </w:p>
        </w:tc>
        <w:tc>
          <w:tcPr>
            <w:tcW w:w="930" w:type="pct"/>
            <w:shd w:val="clear" w:color="auto" w:fill="auto"/>
            <w:vAlign w:val="bottom"/>
          </w:tcPr>
          <w:p w14:paraId="7493AD71" w14:textId="52A6B0F3" w:rsidR="00CD61C6" w:rsidRPr="004429A3" w:rsidRDefault="003627CA" w:rsidP="00CD61C6">
            <w:pPr>
              <w:spacing w:before="60" w:after="60"/>
              <w:jc w:val="right"/>
            </w:pPr>
            <w:r>
              <w:t>72 953</w:t>
            </w:r>
          </w:p>
        </w:tc>
        <w:tc>
          <w:tcPr>
            <w:tcW w:w="1118" w:type="pct"/>
            <w:shd w:val="clear" w:color="auto" w:fill="auto"/>
            <w:vAlign w:val="bottom"/>
          </w:tcPr>
          <w:p w14:paraId="6071BE4A" w14:textId="60D71C04" w:rsidR="00CD61C6" w:rsidRPr="00CD61C6" w:rsidRDefault="00CD61C6" w:rsidP="00CD61C6">
            <w:pPr>
              <w:spacing w:before="60" w:after="60"/>
              <w:jc w:val="right"/>
            </w:pPr>
            <w:r w:rsidRPr="00CD61C6">
              <w:t xml:space="preserve">           </w:t>
            </w:r>
            <w:r w:rsidR="003627CA">
              <w:t>115 047</w:t>
            </w:r>
            <w:r w:rsidRPr="00CD61C6">
              <w:t xml:space="preserve"> </w:t>
            </w:r>
          </w:p>
        </w:tc>
      </w:tr>
      <w:tr w:rsidR="00CD61C6" w:rsidRPr="00505F97" w14:paraId="76F07B46" w14:textId="77777777" w:rsidTr="002F7290">
        <w:tc>
          <w:tcPr>
            <w:tcW w:w="2291" w:type="pct"/>
            <w:tcBorders>
              <w:bottom w:val="single" w:sz="4" w:space="0" w:color="auto"/>
            </w:tcBorders>
            <w:shd w:val="clear" w:color="auto" w:fill="auto"/>
          </w:tcPr>
          <w:p w14:paraId="7662199E" w14:textId="77777777" w:rsidR="00CD61C6" w:rsidRPr="007E5D88" w:rsidRDefault="00CD61C6" w:rsidP="00CD61C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17F96A3B" w:rsidR="00CD61C6" w:rsidRPr="007E5D88" w:rsidRDefault="00CD61C6" w:rsidP="00CD61C6">
            <w:pPr>
              <w:spacing w:before="60" w:after="60"/>
              <w:jc w:val="right"/>
              <w:rPr>
                <w:color w:val="000000"/>
                <w14:textFill>
                  <w14:solidFill>
                    <w14:srgbClr w14:val="000000">
                      <w14:lumMod w14:val="60000"/>
                      <w14:lumOff w14:val="40000"/>
                    </w14:srgbClr>
                  </w14:solidFill>
                </w14:textFill>
              </w:rPr>
            </w:pPr>
            <w:r w:rsidRPr="00402C59">
              <w:t xml:space="preserve"> 539</w:t>
            </w:r>
            <w:r>
              <w:t xml:space="preserve"> </w:t>
            </w:r>
            <w:r w:rsidRPr="00402C59">
              <w:t xml:space="preserve">708 </w:t>
            </w:r>
          </w:p>
        </w:tc>
        <w:tc>
          <w:tcPr>
            <w:tcW w:w="930" w:type="pct"/>
            <w:tcBorders>
              <w:bottom w:val="single" w:sz="4" w:space="0" w:color="auto"/>
            </w:tcBorders>
            <w:shd w:val="clear" w:color="auto" w:fill="auto"/>
            <w:vAlign w:val="bottom"/>
          </w:tcPr>
          <w:p w14:paraId="6BAB8D36" w14:textId="5F8A9390" w:rsidR="00CD61C6" w:rsidRPr="004429A3" w:rsidRDefault="00CD61C6" w:rsidP="00CD61C6">
            <w:pPr>
              <w:spacing w:before="60" w:after="60"/>
              <w:jc w:val="right"/>
            </w:pPr>
            <w:r w:rsidRPr="00CD61C6">
              <w:t xml:space="preserve">         </w:t>
            </w:r>
            <w:r w:rsidR="003627CA">
              <w:t>244 251</w:t>
            </w:r>
          </w:p>
        </w:tc>
        <w:tc>
          <w:tcPr>
            <w:tcW w:w="1118" w:type="pct"/>
            <w:tcBorders>
              <w:bottom w:val="single" w:sz="4" w:space="0" w:color="auto"/>
            </w:tcBorders>
            <w:shd w:val="clear" w:color="auto" w:fill="auto"/>
            <w:vAlign w:val="bottom"/>
          </w:tcPr>
          <w:p w14:paraId="2F555026" w14:textId="4D8D2A0B" w:rsidR="00CD61C6" w:rsidRPr="00CD61C6" w:rsidRDefault="003627CA" w:rsidP="00CD61C6">
            <w:pPr>
              <w:spacing w:before="60" w:after="60"/>
              <w:jc w:val="right"/>
            </w:pPr>
            <w:r>
              <w:t>295 457</w:t>
            </w:r>
            <w:r w:rsidR="00CD61C6" w:rsidRPr="00CD61C6">
              <w:t xml:space="preserve"> </w:t>
            </w:r>
          </w:p>
        </w:tc>
      </w:tr>
      <w:tr w:rsidR="00CD61C6" w:rsidRPr="00505F97" w14:paraId="390969E1" w14:textId="77777777" w:rsidTr="002F7290">
        <w:tc>
          <w:tcPr>
            <w:tcW w:w="2291" w:type="pct"/>
            <w:shd w:val="clear" w:color="auto" w:fill="auto"/>
          </w:tcPr>
          <w:p w14:paraId="02B6127C" w14:textId="77777777" w:rsidR="00CD61C6" w:rsidRPr="007E5D88" w:rsidRDefault="00CD61C6" w:rsidP="00CD61C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7C495068" w:rsidR="00CD61C6" w:rsidRPr="00D07249" w:rsidRDefault="00CD61C6" w:rsidP="00CD61C6">
            <w:pPr>
              <w:spacing w:before="60" w:after="60"/>
              <w:jc w:val="right"/>
              <w:rPr>
                <w:b/>
                <w:bCs/>
                <w:color w:val="000000"/>
                <w14:textFill>
                  <w14:solidFill>
                    <w14:srgbClr w14:val="000000">
                      <w14:lumMod w14:val="60000"/>
                      <w14:lumOff w14:val="40000"/>
                    </w14:srgbClr>
                  </w14:solidFill>
                </w14:textFill>
              </w:rPr>
            </w:pPr>
            <w:r w:rsidRPr="00402C59">
              <w:t xml:space="preserve"> </w:t>
            </w:r>
            <w:r w:rsidRPr="00D07249">
              <w:rPr>
                <w:b/>
                <w:bCs/>
              </w:rPr>
              <w:t>2</w:t>
            </w:r>
            <w:r>
              <w:rPr>
                <w:b/>
                <w:bCs/>
              </w:rPr>
              <w:t xml:space="preserve"> </w:t>
            </w:r>
            <w:r w:rsidRPr="00D07249">
              <w:rPr>
                <w:b/>
                <w:bCs/>
              </w:rPr>
              <w:t>759</w:t>
            </w:r>
            <w:r>
              <w:rPr>
                <w:b/>
                <w:bCs/>
              </w:rPr>
              <w:t xml:space="preserve"> </w:t>
            </w:r>
            <w:r w:rsidRPr="00D07249">
              <w:rPr>
                <w:b/>
                <w:bCs/>
              </w:rPr>
              <w:t xml:space="preserve">999 </w:t>
            </w:r>
          </w:p>
        </w:tc>
        <w:tc>
          <w:tcPr>
            <w:tcW w:w="930" w:type="pct"/>
            <w:shd w:val="clear" w:color="auto" w:fill="auto"/>
            <w:vAlign w:val="bottom"/>
          </w:tcPr>
          <w:p w14:paraId="16B695F9" w14:textId="3F14173F" w:rsidR="00CD61C6" w:rsidRPr="00D07249" w:rsidRDefault="003627CA" w:rsidP="00CD61C6">
            <w:pPr>
              <w:spacing w:before="60" w:after="60"/>
              <w:jc w:val="right"/>
              <w:rPr>
                <w:b/>
                <w:bCs/>
              </w:rPr>
            </w:pPr>
            <w:r>
              <w:rPr>
                <w:b/>
                <w:bCs/>
              </w:rPr>
              <w:t>1 833 473</w:t>
            </w:r>
          </w:p>
        </w:tc>
        <w:tc>
          <w:tcPr>
            <w:tcW w:w="1118" w:type="pct"/>
            <w:shd w:val="clear" w:color="auto" w:fill="auto"/>
            <w:vAlign w:val="bottom"/>
          </w:tcPr>
          <w:p w14:paraId="75A43EC8" w14:textId="6DC580D5" w:rsidR="00CD61C6" w:rsidRPr="00CD61C6" w:rsidRDefault="00CD61C6" w:rsidP="00CD61C6">
            <w:pPr>
              <w:spacing w:before="60" w:after="60"/>
              <w:jc w:val="right"/>
              <w:rPr>
                <w:b/>
                <w:bCs/>
              </w:rPr>
            </w:pPr>
            <w:r w:rsidRPr="00CD61C6">
              <w:rPr>
                <w:b/>
                <w:bCs/>
              </w:rPr>
              <w:t xml:space="preserve">      </w:t>
            </w:r>
            <w:r w:rsidR="003627CA">
              <w:rPr>
                <w:b/>
                <w:bCs/>
              </w:rPr>
              <w:t>926 525</w:t>
            </w:r>
            <w:r w:rsidRPr="00CD61C6">
              <w:rPr>
                <w:b/>
                <w:bCs/>
              </w:rPr>
              <w:t xml:space="preserve"> </w:t>
            </w:r>
          </w:p>
        </w:tc>
      </w:tr>
      <w:tr w:rsidR="00CD61C6" w:rsidRPr="00505F97" w14:paraId="10A2801E" w14:textId="77777777" w:rsidTr="002F7290">
        <w:tc>
          <w:tcPr>
            <w:tcW w:w="2291" w:type="pct"/>
            <w:tcBorders>
              <w:bottom w:val="single" w:sz="4" w:space="0" w:color="auto"/>
            </w:tcBorders>
            <w:shd w:val="clear" w:color="auto" w:fill="auto"/>
          </w:tcPr>
          <w:p w14:paraId="392FB3E1" w14:textId="77777777" w:rsidR="00CD61C6" w:rsidRPr="007E5D88" w:rsidRDefault="00CD61C6" w:rsidP="00CD61C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vAlign w:val="center"/>
          </w:tcPr>
          <w:p w14:paraId="7614A217" w14:textId="2E093E1B" w:rsidR="00CD61C6" w:rsidRPr="00805ACC" w:rsidRDefault="00CD61C6" w:rsidP="00CD61C6">
            <w:pPr>
              <w:spacing w:before="60" w:after="60"/>
              <w:jc w:val="right"/>
              <w:rPr>
                <w:b/>
                <w:color w:val="000000"/>
                <w14:textFill>
                  <w14:solidFill>
                    <w14:srgbClr w14:val="000000">
                      <w14:lumMod w14:val="60000"/>
                      <w14:lumOff w14:val="40000"/>
                    </w14:srgbClr>
                  </w14:solidFill>
                </w14:textFill>
              </w:rPr>
            </w:pPr>
            <w:r w:rsidRPr="00805ACC">
              <w:rPr>
                <w:rFonts w:ascii="Gill Sans MT" w:hAnsi="Gill Sans MT" w:cs="Arial"/>
                <w:b/>
                <w:bCs/>
                <w:color w:val="666666"/>
              </w:rPr>
              <w:t>4 246 797</w:t>
            </w:r>
          </w:p>
        </w:tc>
        <w:tc>
          <w:tcPr>
            <w:tcW w:w="930" w:type="pct"/>
            <w:tcBorders>
              <w:bottom w:val="single" w:sz="4" w:space="0" w:color="auto"/>
            </w:tcBorders>
            <w:shd w:val="clear" w:color="auto" w:fill="auto"/>
            <w:vAlign w:val="bottom"/>
          </w:tcPr>
          <w:p w14:paraId="109B4704" w14:textId="7977ED45" w:rsidR="00CD61C6" w:rsidRPr="00805ACC" w:rsidRDefault="00805ACC" w:rsidP="00CD61C6">
            <w:pPr>
              <w:spacing w:before="60" w:after="60"/>
              <w:jc w:val="right"/>
              <w:rPr>
                <w:rFonts w:ascii="Gill Sans MT" w:hAnsi="Gill Sans MT" w:cs="Arial"/>
                <w:b/>
                <w:bCs/>
                <w:color w:val="666666"/>
              </w:rPr>
            </w:pPr>
            <w:r w:rsidRPr="00805ACC">
              <w:rPr>
                <w:rFonts w:ascii="Gill Sans MT" w:hAnsi="Gill Sans MT" w:cs="Arial"/>
                <w:b/>
                <w:bCs/>
                <w:color w:val="666666"/>
              </w:rPr>
              <w:t>2</w:t>
            </w:r>
            <w:r>
              <w:rPr>
                <w:rFonts w:ascii="Gill Sans MT" w:hAnsi="Gill Sans MT" w:cs="Arial"/>
                <w:b/>
                <w:bCs/>
                <w:color w:val="666666"/>
              </w:rPr>
              <w:t xml:space="preserve"> </w:t>
            </w:r>
            <w:r w:rsidRPr="00805ACC">
              <w:rPr>
                <w:rFonts w:ascii="Gill Sans MT" w:hAnsi="Gill Sans MT" w:cs="Arial"/>
                <w:b/>
                <w:bCs/>
                <w:color w:val="666666"/>
              </w:rPr>
              <w:t>913</w:t>
            </w:r>
            <w:r>
              <w:rPr>
                <w:rFonts w:ascii="Gill Sans MT" w:hAnsi="Gill Sans MT" w:cs="Arial"/>
                <w:b/>
                <w:bCs/>
                <w:color w:val="666666"/>
              </w:rPr>
              <w:t xml:space="preserve"> </w:t>
            </w:r>
            <w:r w:rsidRPr="00805ACC">
              <w:rPr>
                <w:rFonts w:ascii="Gill Sans MT" w:hAnsi="Gill Sans MT" w:cs="Arial"/>
                <w:b/>
                <w:bCs/>
                <w:color w:val="666666"/>
              </w:rPr>
              <w:t>041</w:t>
            </w:r>
          </w:p>
        </w:tc>
        <w:tc>
          <w:tcPr>
            <w:tcW w:w="1118" w:type="pct"/>
            <w:tcBorders>
              <w:bottom w:val="single" w:sz="4" w:space="0" w:color="auto"/>
            </w:tcBorders>
            <w:shd w:val="clear" w:color="auto" w:fill="auto"/>
            <w:vAlign w:val="bottom"/>
          </w:tcPr>
          <w:p w14:paraId="30002544" w14:textId="5B22A53F" w:rsidR="00CD61C6" w:rsidRPr="00805ACC" w:rsidRDefault="00CD61C6" w:rsidP="00CD61C6">
            <w:pPr>
              <w:spacing w:before="60" w:after="60"/>
              <w:jc w:val="right"/>
              <w:rPr>
                <w:b/>
                <w:color w:val="000000"/>
                <w14:textFill>
                  <w14:solidFill>
                    <w14:srgbClr w14:val="000000">
                      <w14:lumMod w14:val="60000"/>
                      <w14:lumOff w14:val="40000"/>
                    </w14:srgbClr>
                  </w14:solidFill>
                </w14:textFill>
              </w:rPr>
            </w:pPr>
            <w:r w:rsidRPr="00805ACC">
              <w:rPr>
                <w:rFonts w:ascii="Gill Sans MT" w:hAnsi="Gill Sans MT" w:cs="Arial"/>
                <w:b/>
                <w:bCs/>
                <w:color w:val="666666"/>
              </w:rPr>
              <w:t xml:space="preserve">      </w:t>
            </w:r>
            <w:r w:rsidR="00805ACC" w:rsidRPr="00805ACC">
              <w:rPr>
                <w:rFonts w:ascii="Gill Sans MT" w:hAnsi="Gill Sans MT" w:cs="Arial"/>
                <w:b/>
                <w:bCs/>
                <w:color w:val="666666"/>
              </w:rPr>
              <w:t>1</w:t>
            </w:r>
            <w:r w:rsidR="00805ACC">
              <w:rPr>
                <w:rFonts w:ascii="Gill Sans MT" w:hAnsi="Gill Sans MT" w:cs="Arial"/>
                <w:b/>
                <w:bCs/>
                <w:color w:val="666666"/>
              </w:rPr>
              <w:t xml:space="preserve"> </w:t>
            </w:r>
            <w:r w:rsidR="00805ACC" w:rsidRPr="00805ACC">
              <w:rPr>
                <w:rFonts w:ascii="Gill Sans MT" w:hAnsi="Gill Sans MT" w:cs="Arial"/>
                <w:b/>
                <w:bCs/>
                <w:color w:val="666666"/>
              </w:rPr>
              <w:t>333</w:t>
            </w:r>
            <w:r w:rsidR="00805ACC">
              <w:rPr>
                <w:rFonts w:ascii="Gill Sans MT" w:hAnsi="Gill Sans MT" w:cs="Arial"/>
                <w:b/>
                <w:bCs/>
                <w:color w:val="666666"/>
              </w:rPr>
              <w:t xml:space="preserve"> </w:t>
            </w:r>
            <w:r w:rsidR="00805ACC" w:rsidRPr="00805ACC">
              <w:rPr>
                <w:rFonts w:ascii="Gill Sans MT" w:hAnsi="Gill Sans MT" w:cs="Arial"/>
                <w:b/>
                <w:bCs/>
                <w:color w:val="666666"/>
              </w:rPr>
              <w:t>755</w:t>
            </w:r>
          </w:p>
        </w:tc>
      </w:tr>
      <w:tr w:rsidR="00824398" w:rsidRPr="00700C04" w14:paraId="46A0691E" w14:textId="77777777" w:rsidTr="00211942">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2D851120"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565C33">
              <w:rPr>
                <w:b/>
                <w:color w:val="000000"/>
                <w14:textFill>
                  <w14:solidFill>
                    <w14:srgbClr w14:val="000000">
                      <w14:lumMod w14:val="60000"/>
                      <w14:lumOff w14:val="40000"/>
                    </w14:srgbClr>
                  </w14:solidFill>
                </w14:textFill>
              </w:rPr>
              <w:t>$</w:t>
            </w:r>
            <w:r w:rsidR="00910F00" w:rsidRPr="00565C33">
              <w:rPr>
                <w:b/>
                <w:color w:val="000000"/>
                <w14:textFill>
                  <w14:solidFill>
                    <w14:srgbClr w14:val="000000">
                      <w14:lumMod w14:val="60000"/>
                      <w14:lumOff w14:val="40000"/>
                    </w14:srgbClr>
                  </w14:solidFill>
                </w14:textFill>
              </w:rPr>
              <w:t>107 614</w:t>
            </w:r>
            <w:r w:rsidRPr="007E5D88">
              <w:rPr>
                <w:b/>
                <w:color w:val="000000"/>
                <w14:textFill>
                  <w14:solidFill>
                    <w14:srgbClr w14:val="000000">
                      <w14:lumMod w14:val="60000"/>
                      <w14:lumOff w14:val="40000"/>
                    </w14:srgbClr>
                  </w14:solidFill>
                </w14:textFill>
              </w:rPr>
              <w:t xml:space="preserve"> (State Growth)</w:t>
            </w:r>
          </w:p>
          <w:p w14:paraId="3A9E59AF" w14:textId="0EEB00B0"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910F00">
              <w:rPr>
                <w:b/>
                <w:color w:val="000000"/>
                <w14:textFill>
                  <w14:solidFill>
                    <w14:srgbClr w14:val="000000">
                      <w14:lumMod w14:val="60000"/>
                      <w14:lumOff w14:val="40000"/>
                    </w14:srgbClr>
                  </w14:solidFill>
                </w14:textFill>
              </w:rPr>
              <w:t>82 749</w:t>
            </w:r>
            <w:r w:rsidRPr="007E5D88">
              <w:rPr>
                <w:b/>
                <w:color w:val="000000"/>
                <w14:textFill>
                  <w14:solidFill>
                    <w14:srgbClr w14:val="000000">
                      <w14:lumMod w14:val="60000"/>
                      <w14:lumOff w14:val="40000"/>
                    </w14:srgbClr>
                  </w14:solidFill>
                </w14:textFill>
              </w:rPr>
              <w:t xml:space="preserve">  (Police)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D454" w14:textId="77777777" w:rsidR="002706CB" w:rsidRDefault="002706CB">
      <w:pPr>
        <w:spacing w:before="0" w:after="0" w:line="240" w:lineRule="auto"/>
      </w:pPr>
      <w:r>
        <w:separator/>
      </w:r>
    </w:p>
  </w:endnote>
  <w:endnote w:type="continuationSeparator" w:id="0">
    <w:p w14:paraId="0072F0FA" w14:textId="77777777" w:rsidR="002706CB" w:rsidRDefault="002706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C874"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02A06FF4" w:rsidR="002F7290" w:rsidRDefault="002F7290">
    <w:pPr>
      <w:pStyle w:val="Footer"/>
    </w:pPr>
    <w:r>
      <w:t>Quarterly Progress Report to 3</w:t>
    </w:r>
    <w:r w:rsidR="00C9355A">
      <w:t xml:space="preserve">1 </w:t>
    </w:r>
    <w:r w:rsidR="00D35B8D">
      <w:t>March 2022</w:t>
    </w:r>
    <w:r w:rsidRPr="00C60B42">
      <w:t xml:space="preserve"> </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4C593973" w:rsidR="002F7290" w:rsidRDefault="002F7290" w:rsidP="00BC5F80">
    <w:pPr>
      <w:pStyle w:val="Footer"/>
    </w:pPr>
    <w:r>
      <w:t xml:space="preserve">Quarterly Progress Report to 31 </w:t>
    </w:r>
    <w:r w:rsidR="00F91F98">
      <w:t>March</w:t>
    </w:r>
    <w:r>
      <w:t xml:space="preserve"> 202</w:t>
    </w:r>
    <w:r w:rsidR="00D35B8D">
      <w:t>2</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C06D" w14:textId="4B5D3FDC" w:rsidR="002F7290" w:rsidRDefault="002F7290" w:rsidP="00931277">
    <w:pPr>
      <w:pStyle w:val="Footer"/>
    </w:pPr>
    <w:r>
      <w:t xml:space="preserve">Quarterly Progress Report to </w:t>
    </w:r>
    <w:r w:rsidR="00A23707">
      <w:t xml:space="preserve">31 </w:t>
    </w:r>
    <w:r w:rsidR="00D35B8D">
      <w:t>March 2022</w:t>
    </w:r>
    <w:r w:rsidRPr="00C60B42">
      <w:t xml:space="preserve"> </w:t>
    </w:r>
    <w:r w:rsidRPr="00C60B42">
      <w:tab/>
    </w:r>
    <w:r w:rsidRPr="00C60B42">
      <w:fldChar w:fldCharType="begin"/>
    </w:r>
    <w:r w:rsidRPr="00C60B42">
      <w:instrText xml:space="preserve">PAGE  </w:instrText>
    </w:r>
    <w:r w:rsidRPr="00C60B42">
      <w:fldChar w:fldCharType="separate"/>
    </w:r>
    <w:r>
      <w:rPr>
        <w:noProof/>
      </w:rPr>
      <w:t>21</w:t>
    </w:r>
    <w:r w:rsidRPr="00C60B42">
      <w:fldChar w:fldCharType="end"/>
    </w:r>
  </w:p>
  <w:p w14:paraId="21B210A2" w14:textId="77777777" w:rsidR="002F7290" w:rsidRPr="00986602" w:rsidRDefault="002F7290" w:rsidP="009866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A908" w14:textId="77777777" w:rsidR="002706CB" w:rsidRDefault="002706CB">
      <w:pPr>
        <w:spacing w:before="0" w:after="0" w:line="240" w:lineRule="auto"/>
      </w:pPr>
      <w:r>
        <w:separator/>
      </w:r>
    </w:p>
  </w:footnote>
  <w:footnote w:type="continuationSeparator" w:id="0">
    <w:p w14:paraId="688C8EAB" w14:textId="77777777" w:rsidR="002706CB" w:rsidRDefault="002706CB">
      <w:pPr>
        <w:spacing w:before="0" w:after="0" w:line="240" w:lineRule="auto"/>
      </w:pPr>
      <w:r>
        <w:continuationSeparator/>
      </w:r>
    </w:p>
  </w:footnote>
  <w:footnote w:id="1">
    <w:p w14:paraId="1532D5A7" w14:textId="02816CDB" w:rsidR="0037244B" w:rsidRDefault="0037244B">
      <w:pPr>
        <w:pStyle w:val="FootnoteText"/>
      </w:pPr>
      <w:r w:rsidRPr="0037244B">
        <w:rPr>
          <w:rStyle w:val="FootnoteReference"/>
          <w:color w:val="BFBFBF" w:themeColor="background1" w:themeShade="BF"/>
        </w:rPr>
        <w:footnoteRef/>
      </w:r>
      <w:r w:rsidRPr="0037244B">
        <w:rPr>
          <w:color w:val="BFBFBF" w:themeColor="background1" w:themeShade="BF"/>
        </w:rPr>
        <w:t xml:space="preserve"> Note: the 2020 Fatality count has been revised from 37 to 38 on the basis of a recently released Coronial finding.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5"/>
  </w:num>
  <w:num w:numId="5">
    <w:abstractNumId w:val="18"/>
  </w:num>
  <w:num w:numId="6">
    <w:abstractNumId w:val="0"/>
  </w:num>
  <w:num w:numId="7">
    <w:abstractNumId w:val="1"/>
  </w:num>
  <w:num w:numId="8">
    <w:abstractNumId w:val="19"/>
  </w:num>
  <w:num w:numId="9">
    <w:abstractNumId w:val="9"/>
  </w:num>
  <w:num w:numId="10">
    <w:abstractNumId w:val="8"/>
  </w:num>
  <w:num w:numId="11">
    <w:abstractNumId w:val="3"/>
  </w:num>
  <w:num w:numId="12">
    <w:abstractNumId w:val="13"/>
  </w:num>
  <w:num w:numId="13">
    <w:abstractNumId w:val="4"/>
  </w:num>
  <w:num w:numId="14">
    <w:abstractNumId w:val="11"/>
  </w:num>
  <w:num w:numId="15">
    <w:abstractNumId w:val="7"/>
  </w:num>
  <w:num w:numId="16">
    <w:abstractNumId w:val="17"/>
  </w:num>
  <w:num w:numId="17">
    <w:abstractNumId w:val="16"/>
  </w:num>
  <w:num w:numId="18">
    <w:abstractNumId w:val="10"/>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s>
  <w:rsids>
    <w:rsidRoot w:val="00870900"/>
    <w:rsid w:val="00001D90"/>
    <w:rsid w:val="00002F7C"/>
    <w:rsid w:val="00007812"/>
    <w:rsid w:val="00007889"/>
    <w:rsid w:val="0001382B"/>
    <w:rsid w:val="00017CB3"/>
    <w:rsid w:val="00021DB4"/>
    <w:rsid w:val="000234AA"/>
    <w:rsid w:val="00023510"/>
    <w:rsid w:val="000254B2"/>
    <w:rsid w:val="00026418"/>
    <w:rsid w:val="000266AD"/>
    <w:rsid w:val="00027C06"/>
    <w:rsid w:val="00032AE9"/>
    <w:rsid w:val="000355B9"/>
    <w:rsid w:val="000368C6"/>
    <w:rsid w:val="0003768E"/>
    <w:rsid w:val="0004025D"/>
    <w:rsid w:val="0004161D"/>
    <w:rsid w:val="00042567"/>
    <w:rsid w:val="00042E8A"/>
    <w:rsid w:val="000430A5"/>
    <w:rsid w:val="000467BA"/>
    <w:rsid w:val="00050FBB"/>
    <w:rsid w:val="00052D6F"/>
    <w:rsid w:val="000539C1"/>
    <w:rsid w:val="00054E29"/>
    <w:rsid w:val="00061510"/>
    <w:rsid w:val="000649C3"/>
    <w:rsid w:val="00064C79"/>
    <w:rsid w:val="00064D24"/>
    <w:rsid w:val="00065DE6"/>
    <w:rsid w:val="0006728E"/>
    <w:rsid w:val="000673FF"/>
    <w:rsid w:val="00072EB1"/>
    <w:rsid w:val="0007363C"/>
    <w:rsid w:val="00075047"/>
    <w:rsid w:val="00080B88"/>
    <w:rsid w:val="000840F9"/>
    <w:rsid w:val="000871C2"/>
    <w:rsid w:val="00087F08"/>
    <w:rsid w:val="00093124"/>
    <w:rsid w:val="00095B25"/>
    <w:rsid w:val="00096398"/>
    <w:rsid w:val="000A0A76"/>
    <w:rsid w:val="000A1704"/>
    <w:rsid w:val="000A2FE0"/>
    <w:rsid w:val="000A706F"/>
    <w:rsid w:val="000A7538"/>
    <w:rsid w:val="000A7A57"/>
    <w:rsid w:val="000B10A2"/>
    <w:rsid w:val="000B129D"/>
    <w:rsid w:val="000B4ED8"/>
    <w:rsid w:val="000B5059"/>
    <w:rsid w:val="000B7282"/>
    <w:rsid w:val="000C2B23"/>
    <w:rsid w:val="000D064E"/>
    <w:rsid w:val="000D0C5D"/>
    <w:rsid w:val="000D1B42"/>
    <w:rsid w:val="000D4F29"/>
    <w:rsid w:val="000D5C0F"/>
    <w:rsid w:val="000D7F4A"/>
    <w:rsid w:val="000E1486"/>
    <w:rsid w:val="000E54B5"/>
    <w:rsid w:val="000E67BC"/>
    <w:rsid w:val="000E6B84"/>
    <w:rsid w:val="000F03DC"/>
    <w:rsid w:val="000F1A80"/>
    <w:rsid w:val="000F1B9C"/>
    <w:rsid w:val="000F23C9"/>
    <w:rsid w:val="000F483F"/>
    <w:rsid w:val="000F6961"/>
    <w:rsid w:val="000F7581"/>
    <w:rsid w:val="00102F72"/>
    <w:rsid w:val="00104DD2"/>
    <w:rsid w:val="00104EE1"/>
    <w:rsid w:val="001066A4"/>
    <w:rsid w:val="001133DA"/>
    <w:rsid w:val="00113D66"/>
    <w:rsid w:val="0011414F"/>
    <w:rsid w:val="00123C14"/>
    <w:rsid w:val="00124A34"/>
    <w:rsid w:val="00125DD1"/>
    <w:rsid w:val="00130591"/>
    <w:rsid w:val="00131306"/>
    <w:rsid w:val="00131933"/>
    <w:rsid w:val="001344C6"/>
    <w:rsid w:val="00136F77"/>
    <w:rsid w:val="00137A72"/>
    <w:rsid w:val="0014062F"/>
    <w:rsid w:val="0014156D"/>
    <w:rsid w:val="0014275F"/>
    <w:rsid w:val="00143B88"/>
    <w:rsid w:val="001461E2"/>
    <w:rsid w:val="0014698E"/>
    <w:rsid w:val="001512CD"/>
    <w:rsid w:val="00155884"/>
    <w:rsid w:val="00157D72"/>
    <w:rsid w:val="0016283D"/>
    <w:rsid w:val="001702A1"/>
    <w:rsid w:val="001705F1"/>
    <w:rsid w:val="00171CE2"/>
    <w:rsid w:val="00171E55"/>
    <w:rsid w:val="0017203C"/>
    <w:rsid w:val="00172538"/>
    <w:rsid w:val="00182466"/>
    <w:rsid w:val="00187DB2"/>
    <w:rsid w:val="0019091C"/>
    <w:rsid w:val="00190A83"/>
    <w:rsid w:val="001921E0"/>
    <w:rsid w:val="00193DCC"/>
    <w:rsid w:val="00193F1D"/>
    <w:rsid w:val="00195777"/>
    <w:rsid w:val="001957B8"/>
    <w:rsid w:val="001A0FFC"/>
    <w:rsid w:val="001A220F"/>
    <w:rsid w:val="001A3039"/>
    <w:rsid w:val="001A3793"/>
    <w:rsid w:val="001B338D"/>
    <w:rsid w:val="001C0E13"/>
    <w:rsid w:val="001C25A3"/>
    <w:rsid w:val="001C3F3C"/>
    <w:rsid w:val="001C59AE"/>
    <w:rsid w:val="001C6BFE"/>
    <w:rsid w:val="001D002C"/>
    <w:rsid w:val="001D240D"/>
    <w:rsid w:val="001D31C3"/>
    <w:rsid w:val="001D47FC"/>
    <w:rsid w:val="001E391D"/>
    <w:rsid w:val="001E403C"/>
    <w:rsid w:val="001E4968"/>
    <w:rsid w:val="001E4E13"/>
    <w:rsid w:val="001E5037"/>
    <w:rsid w:val="001F0167"/>
    <w:rsid w:val="001F1036"/>
    <w:rsid w:val="001F66DF"/>
    <w:rsid w:val="001F7F89"/>
    <w:rsid w:val="0020405F"/>
    <w:rsid w:val="00211942"/>
    <w:rsid w:val="002162BD"/>
    <w:rsid w:val="002172C3"/>
    <w:rsid w:val="00220BCA"/>
    <w:rsid w:val="00222D23"/>
    <w:rsid w:val="00222F25"/>
    <w:rsid w:val="00222FE7"/>
    <w:rsid w:val="002266DB"/>
    <w:rsid w:val="0023441C"/>
    <w:rsid w:val="002439EA"/>
    <w:rsid w:val="00243D58"/>
    <w:rsid w:val="002466FA"/>
    <w:rsid w:val="002502AD"/>
    <w:rsid w:val="0025291C"/>
    <w:rsid w:val="00253F3B"/>
    <w:rsid w:val="0025502F"/>
    <w:rsid w:val="00263D63"/>
    <w:rsid w:val="002706CB"/>
    <w:rsid w:val="002737C8"/>
    <w:rsid w:val="00273980"/>
    <w:rsid w:val="00273CF6"/>
    <w:rsid w:val="0027402B"/>
    <w:rsid w:val="002743E8"/>
    <w:rsid w:val="00275474"/>
    <w:rsid w:val="00275EDA"/>
    <w:rsid w:val="00276C06"/>
    <w:rsid w:val="0027732C"/>
    <w:rsid w:val="00285542"/>
    <w:rsid w:val="00285C6B"/>
    <w:rsid w:val="00290E7D"/>
    <w:rsid w:val="00292058"/>
    <w:rsid w:val="002A056E"/>
    <w:rsid w:val="002A07AB"/>
    <w:rsid w:val="002A0A2E"/>
    <w:rsid w:val="002A5199"/>
    <w:rsid w:val="002B023E"/>
    <w:rsid w:val="002B04E2"/>
    <w:rsid w:val="002B3D84"/>
    <w:rsid w:val="002B51C0"/>
    <w:rsid w:val="002C028A"/>
    <w:rsid w:val="002C39C9"/>
    <w:rsid w:val="002C3F3D"/>
    <w:rsid w:val="002C4C0D"/>
    <w:rsid w:val="002C6404"/>
    <w:rsid w:val="002D2523"/>
    <w:rsid w:val="002D26F0"/>
    <w:rsid w:val="002D46E0"/>
    <w:rsid w:val="002D577A"/>
    <w:rsid w:val="002D6313"/>
    <w:rsid w:val="002D6A1B"/>
    <w:rsid w:val="002E0161"/>
    <w:rsid w:val="002E02FD"/>
    <w:rsid w:val="002E1353"/>
    <w:rsid w:val="002E2BB9"/>
    <w:rsid w:val="002E4026"/>
    <w:rsid w:val="002F28FF"/>
    <w:rsid w:val="002F413B"/>
    <w:rsid w:val="002F7290"/>
    <w:rsid w:val="00301883"/>
    <w:rsid w:val="00301F8F"/>
    <w:rsid w:val="003040EF"/>
    <w:rsid w:val="0031285D"/>
    <w:rsid w:val="00312DE4"/>
    <w:rsid w:val="00314621"/>
    <w:rsid w:val="0031732B"/>
    <w:rsid w:val="00320352"/>
    <w:rsid w:val="0032330E"/>
    <w:rsid w:val="0032515B"/>
    <w:rsid w:val="003252D8"/>
    <w:rsid w:val="003257EA"/>
    <w:rsid w:val="00330377"/>
    <w:rsid w:val="003346DF"/>
    <w:rsid w:val="00335448"/>
    <w:rsid w:val="003360E9"/>
    <w:rsid w:val="0033632F"/>
    <w:rsid w:val="0034121F"/>
    <w:rsid w:val="00342AA8"/>
    <w:rsid w:val="00346668"/>
    <w:rsid w:val="00347593"/>
    <w:rsid w:val="003513F9"/>
    <w:rsid w:val="00352D27"/>
    <w:rsid w:val="00353C11"/>
    <w:rsid w:val="003566D6"/>
    <w:rsid w:val="00356770"/>
    <w:rsid w:val="00357753"/>
    <w:rsid w:val="003619F1"/>
    <w:rsid w:val="003627CA"/>
    <w:rsid w:val="003645B2"/>
    <w:rsid w:val="00370344"/>
    <w:rsid w:val="0037244B"/>
    <w:rsid w:val="00376303"/>
    <w:rsid w:val="003764B3"/>
    <w:rsid w:val="00376843"/>
    <w:rsid w:val="0037765E"/>
    <w:rsid w:val="00380601"/>
    <w:rsid w:val="00380C93"/>
    <w:rsid w:val="00381D56"/>
    <w:rsid w:val="0038238C"/>
    <w:rsid w:val="00383C77"/>
    <w:rsid w:val="00386582"/>
    <w:rsid w:val="00386AE3"/>
    <w:rsid w:val="00390557"/>
    <w:rsid w:val="00390DDA"/>
    <w:rsid w:val="00392FC9"/>
    <w:rsid w:val="00394499"/>
    <w:rsid w:val="00397054"/>
    <w:rsid w:val="00397DC3"/>
    <w:rsid w:val="003A1C60"/>
    <w:rsid w:val="003B0765"/>
    <w:rsid w:val="003B1E84"/>
    <w:rsid w:val="003B2769"/>
    <w:rsid w:val="003B42FE"/>
    <w:rsid w:val="003B4CDA"/>
    <w:rsid w:val="003B7A5D"/>
    <w:rsid w:val="003C02BC"/>
    <w:rsid w:val="003C58A2"/>
    <w:rsid w:val="003C5B68"/>
    <w:rsid w:val="003C5C58"/>
    <w:rsid w:val="003C5DF5"/>
    <w:rsid w:val="003D1617"/>
    <w:rsid w:val="003D1C20"/>
    <w:rsid w:val="003D1E43"/>
    <w:rsid w:val="003D2639"/>
    <w:rsid w:val="003D27F6"/>
    <w:rsid w:val="003E06DF"/>
    <w:rsid w:val="003E5B83"/>
    <w:rsid w:val="003E7759"/>
    <w:rsid w:val="003E791F"/>
    <w:rsid w:val="003F17D2"/>
    <w:rsid w:val="003F6291"/>
    <w:rsid w:val="003F7960"/>
    <w:rsid w:val="00400102"/>
    <w:rsid w:val="004015B5"/>
    <w:rsid w:val="004065DA"/>
    <w:rsid w:val="00406DD3"/>
    <w:rsid w:val="00411AC2"/>
    <w:rsid w:val="0041704B"/>
    <w:rsid w:val="00417543"/>
    <w:rsid w:val="004175F7"/>
    <w:rsid w:val="00425F63"/>
    <w:rsid w:val="00427026"/>
    <w:rsid w:val="0043110A"/>
    <w:rsid w:val="00431BC8"/>
    <w:rsid w:val="0043263A"/>
    <w:rsid w:val="00434B5A"/>
    <w:rsid w:val="00440166"/>
    <w:rsid w:val="004429A3"/>
    <w:rsid w:val="004432C1"/>
    <w:rsid w:val="00443D40"/>
    <w:rsid w:val="00444584"/>
    <w:rsid w:val="00447225"/>
    <w:rsid w:val="004478A8"/>
    <w:rsid w:val="0045225A"/>
    <w:rsid w:val="004525E5"/>
    <w:rsid w:val="00452A9D"/>
    <w:rsid w:val="00453731"/>
    <w:rsid w:val="00454FD4"/>
    <w:rsid w:val="00460436"/>
    <w:rsid w:val="0046182F"/>
    <w:rsid w:val="004653DE"/>
    <w:rsid w:val="0047137E"/>
    <w:rsid w:val="0047324C"/>
    <w:rsid w:val="00474A85"/>
    <w:rsid w:val="00477FDE"/>
    <w:rsid w:val="00482B3B"/>
    <w:rsid w:val="00485398"/>
    <w:rsid w:val="004854BE"/>
    <w:rsid w:val="00486B32"/>
    <w:rsid w:val="00490DDB"/>
    <w:rsid w:val="00491739"/>
    <w:rsid w:val="00491790"/>
    <w:rsid w:val="0049504A"/>
    <w:rsid w:val="004952E8"/>
    <w:rsid w:val="004A44B3"/>
    <w:rsid w:val="004B144F"/>
    <w:rsid w:val="004B2C78"/>
    <w:rsid w:val="004B35DA"/>
    <w:rsid w:val="004B398F"/>
    <w:rsid w:val="004B41B0"/>
    <w:rsid w:val="004C16BA"/>
    <w:rsid w:val="004C2925"/>
    <w:rsid w:val="004C39D5"/>
    <w:rsid w:val="004C4175"/>
    <w:rsid w:val="004C5385"/>
    <w:rsid w:val="004C614D"/>
    <w:rsid w:val="004C7234"/>
    <w:rsid w:val="004C7AA8"/>
    <w:rsid w:val="004D0F51"/>
    <w:rsid w:val="004D1DF6"/>
    <w:rsid w:val="004D2129"/>
    <w:rsid w:val="004D2A60"/>
    <w:rsid w:val="004D301E"/>
    <w:rsid w:val="004D525C"/>
    <w:rsid w:val="004D6863"/>
    <w:rsid w:val="004D686E"/>
    <w:rsid w:val="004D7AF5"/>
    <w:rsid w:val="004E1FEA"/>
    <w:rsid w:val="004E3395"/>
    <w:rsid w:val="004E38DA"/>
    <w:rsid w:val="004E39D3"/>
    <w:rsid w:val="004E5452"/>
    <w:rsid w:val="004E779A"/>
    <w:rsid w:val="004E78C1"/>
    <w:rsid w:val="004E78DD"/>
    <w:rsid w:val="004F089D"/>
    <w:rsid w:val="004F22A4"/>
    <w:rsid w:val="004F535A"/>
    <w:rsid w:val="004F62D9"/>
    <w:rsid w:val="00505F09"/>
    <w:rsid w:val="00505F97"/>
    <w:rsid w:val="0050719F"/>
    <w:rsid w:val="005103CC"/>
    <w:rsid w:val="00510946"/>
    <w:rsid w:val="00510B62"/>
    <w:rsid w:val="0051232A"/>
    <w:rsid w:val="005130AA"/>
    <w:rsid w:val="0051350D"/>
    <w:rsid w:val="00513CF1"/>
    <w:rsid w:val="00514B49"/>
    <w:rsid w:val="005158D0"/>
    <w:rsid w:val="00515CE2"/>
    <w:rsid w:val="005166C8"/>
    <w:rsid w:val="00517B98"/>
    <w:rsid w:val="0052048D"/>
    <w:rsid w:val="00534DCA"/>
    <w:rsid w:val="00535D1B"/>
    <w:rsid w:val="005416D5"/>
    <w:rsid w:val="00542F61"/>
    <w:rsid w:val="005455B9"/>
    <w:rsid w:val="00545CBF"/>
    <w:rsid w:val="00546279"/>
    <w:rsid w:val="00547853"/>
    <w:rsid w:val="00553B2C"/>
    <w:rsid w:val="0055416C"/>
    <w:rsid w:val="00557A10"/>
    <w:rsid w:val="00560BF5"/>
    <w:rsid w:val="00562FBA"/>
    <w:rsid w:val="005630A9"/>
    <w:rsid w:val="00563CAC"/>
    <w:rsid w:val="00565C33"/>
    <w:rsid w:val="00565D78"/>
    <w:rsid w:val="005708C0"/>
    <w:rsid w:val="00570D59"/>
    <w:rsid w:val="0057661E"/>
    <w:rsid w:val="00577F6A"/>
    <w:rsid w:val="0058008C"/>
    <w:rsid w:val="00582E89"/>
    <w:rsid w:val="0058520F"/>
    <w:rsid w:val="00586DB4"/>
    <w:rsid w:val="00591613"/>
    <w:rsid w:val="0059260F"/>
    <w:rsid w:val="00593567"/>
    <w:rsid w:val="005948AB"/>
    <w:rsid w:val="00594CBB"/>
    <w:rsid w:val="00594DA4"/>
    <w:rsid w:val="00596764"/>
    <w:rsid w:val="00597880"/>
    <w:rsid w:val="005A1DB7"/>
    <w:rsid w:val="005B0839"/>
    <w:rsid w:val="005B1988"/>
    <w:rsid w:val="005B4BC5"/>
    <w:rsid w:val="005B7E9A"/>
    <w:rsid w:val="005C55D6"/>
    <w:rsid w:val="005C5EAF"/>
    <w:rsid w:val="005C7816"/>
    <w:rsid w:val="005E0DAC"/>
    <w:rsid w:val="005E302C"/>
    <w:rsid w:val="005E5AFF"/>
    <w:rsid w:val="005E6B99"/>
    <w:rsid w:val="005F108F"/>
    <w:rsid w:val="005F5A63"/>
    <w:rsid w:val="005F6AA1"/>
    <w:rsid w:val="006010A9"/>
    <w:rsid w:val="006011CD"/>
    <w:rsid w:val="00603172"/>
    <w:rsid w:val="0060685D"/>
    <w:rsid w:val="006070CE"/>
    <w:rsid w:val="006110AD"/>
    <w:rsid w:val="00614E35"/>
    <w:rsid w:val="00615126"/>
    <w:rsid w:val="0062061C"/>
    <w:rsid w:val="00620AE9"/>
    <w:rsid w:val="00621B2E"/>
    <w:rsid w:val="00625971"/>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65A4D"/>
    <w:rsid w:val="00667965"/>
    <w:rsid w:val="006679FD"/>
    <w:rsid w:val="0067091E"/>
    <w:rsid w:val="0067095C"/>
    <w:rsid w:val="00670BFF"/>
    <w:rsid w:val="006767AD"/>
    <w:rsid w:val="00680485"/>
    <w:rsid w:val="00680CED"/>
    <w:rsid w:val="006812F5"/>
    <w:rsid w:val="00682AE4"/>
    <w:rsid w:val="00683C6F"/>
    <w:rsid w:val="00684C78"/>
    <w:rsid w:val="00686BFB"/>
    <w:rsid w:val="00687936"/>
    <w:rsid w:val="00692223"/>
    <w:rsid w:val="00693064"/>
    <w:rsid w:val="00694871"/>
    <w:rsid w:val="00695B16"/>
    <w:rsid w:val="00695C75"/>
    <w:rsid w:val="006A2D36"/>
    <w:rsid w:val="006A35EE"/>
    <w:rsid w:val="006A57FA"/>
    <w:rsid w:val="006A5E90"/>
    <w:rsid w:val="006A6258"/>
    <w:rsid w:val="006B1ABC"/>
    <w:rsid w:val="006B22D7"/>
    <w:rsid w:val="006B3503"/>
    <w:rsid w:val="006B4659"/>
    <w:rsid w:val="006B4B8C"/>
    <w:rsid w:val="006B5E5E"/>
    <w:rsid w:val="006C3D82"/>
    <w:rsid w:val="006C7BCF"/>
    <w:rsid w:val="006D15C6"/>
    <w:rsid w:val="006D191D"/>
    <w:rsid w:val="006D21B8"/>
    <w:rsid w:val="006D2621"/>
    <w:rsid w:val="006D466E"/>
    <w:rsid w:val="006D77BF"/>
    <w:rsid w:val="006D7F63"/>
    <w:rsid w:val="006E0491"/>
    <w:rsid w:val="006E59F5"/>
    <w:rsid w:val="006F2606"/>
    <w:rsid w:val="006F4C86"/>
    <w:rsid w:val="006F62C7"/>
    <w:rsid w:val="006F6D1F"/>
    <w:rsid w:val="007007AA"/>
    <w:rsid w:val="00701273"/>
    <w:rsid w:val="00701E67"/>
    <w:rsid w:val="00710C62"/>
    <w:rsid w:val="007111CE"/>
    <w:rsid w:val="0071233D"/>
    <w:rsid w:val="00712F10"/>
    <w:rsid w:val="007130D0"/>
    <w:rsid w:val="007147EE"/>
    <w:rsid w:val="00714887"/>
    <w:rsid w:val="007160BF"/>
    <w:rsid w:val="007160E8"/>
    <w:rsid w:val="00720DCF"/>
    <w:rsid w:val="007224C6"/>
    <w:rsid w:val="007233E1"/>
    <w:rsid w:val="00726463"/>
    <w:rsid w:val="00727696"/>
    <w:rsid w:val="00731598"/>
    <w:rsid w:val="00737AAB"/>
    <w:rsid w:val="007404B2"/>
    <w:rsid w:val="0074102B"/>
    <w:rsid w:val="00742F28"/>
    <w:rsid w:val="00744C7E"/>
    <w:rsid w:val="0074581C"/>
    <w:rsid w:val="00746ACB"/>
    <w:rsid w:val="00750D1D"/>
    <w:rsid w:val="007516B8"/>
    <w:rsid w:val="00752939"/>
    <w:rsid w:val="007548E4"/>
    <w:rsid w:val="00756D43"/>
    <w:rsid w:val="00757492"/>
    <w:rsid w:val="00760146"/>
    <w:rsid w:val="00762829"/>
    <w:rsid w:val="00765A2F"/>
    <w:rsid w:val="00770F53"/>
    <w:rsid w:val="0077292E"/>
    <w:rsid w:val="00773655"/>
    <w:rsid w:val="00777816"/>
    <w:rsid w:val="00777C3F"/>
    <w:rsid w:val="0078220A"/>
    <w:rsid w:val="007825BF"/>
    <w:rsid w:val="00793091"/>
    <w:rsid w:val="00793257"/>
    <w:rsid w:val="007932BE"/>
    <w:rsid w:val="00794194"/>
    <w:rsid w:val="007A58DE"/>
    <w:rsid w:val="007A6F8A"/>
    <w:rsid w:val="007B20F7"/>
    <w:rsid w:val="007C24B1"/>
    <w:rsid w:val="007C2E27"/>
    <w:rsid w:val="007C35AB"/>
    <w:rsid w:val="007D0499"/>
    <w:rsid w:val="007D43AB"/>
    <w:rsid w:val="007D56A0"/>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24398"/>
    <w:rsid w:val="0082465B"/>
    <w:rsid w:val="00825BC9"/>
    <w:rsid w:val="00825DBF"/>
    <w:rsid w:val="0082621E"/>
    <w:rsid w:val="00826268"/>
    <w:rsid w:val="008270C9"/>
    <w:rsid w:val="00827581"/>
    <w:rsid w:val="008328DB"/>
    <w:rsid w:val="00837DAD"/>
    <w:rsid w:val="00840DCA"/>
    <w:rsid w:val="008457A7"/>
    <w:rsid w:val="00845A34"/>
    <w:rsid w:val="00846034"/>
    <w:rsid w:val="00847395"/>
    <w:rsid w:val="008479BD"/>
    <w:rsid w:val="008504F7"/>
    <w:rsid w:val="00856177"/>
    <w:rsid w:val="00856356"/>
    <w:rsid w:val="00856992"/>
    <w:rsid w:val="00856DFF"/>
    <w:rsid w:val="0085759C"/>
    <w:rsid w:val="00870900"/>
    <w:rsid w:val="0087354D"/>
    <w:rsid w:val="00874335"/>
    <w:rsid w:val="008779E1"/>
    <w:rsid w:val="00882A2D"/>
    <w:rsid w:val="00883FA4"/>
    <w:rsid w:val="00890C60"/>
    <w:rsid w:val="00890E9E"/>
    <w:rsid w:val="0089304E"/>
    <w:rsid w:val="00893393"/>
    <w:rsid w:val="0089390E"/>
    <w:rsid w:val="008A184E"/>
    <w:rsid w:val="008A2C4D"/>
    <w:rsid w:val="008A4604"/>
    <w:rsid w:val="008B1684"/>
    <w:rsid w:val="008B3FE9"/>
    <w:rsid w:val="008B4F84"/>
    <w:rsid w:val="008B53D5"/>
    <w:rsid w:val="008B68DC"/>
    <w:rsid w:val="008B69B1"/>
    <w:rsid w:val="008B7586"/>
    <w:rsid w:val="008B7A3D"/>
    <w:rsid w:val="008C05D9"/>
    <w:rsid w:val="008C06EE"/>
    <w:rsid w:val="008C09B5"/>
    <w:rsid w:val="008C1313"/>
    <w:rsid w:val="008C2BEC"/>
    <w:rsid w:val="008C3E4A"/>
    <w:rsid w:val="008C6DD0"/>
    <w:rsid w:val="008D30A5"/>
    <w:rsid w:val="008D6B5D"/>
    <w:rsid w:val="008E03A6"/>
    <w:rsid w:val="008E18B3"/>
    <w:rsid w:val="008E3B92"/>
    <w:rsid w:val="008E404C"/>
    <w:rsid w:val="008E6ABB"/>
    <w:rsid w:val="008E7168"/>
    <w:rsid w:val="008E786C"/>
    <w:rsid w:val="008F0AB2"/>
    <w:rsid w:val="008F1AA8"/>
    <w:rsid w:val="008F2A1B"/>
    <w:rsid w:val="008F3FA8"/>
    <w:rsid w:val="0090416B"/>
    <w:rsid w:val="0090531F"/>
    <w:rsid w:val="00907149"/>
    <w:rsid w:val="00910F00"/>
    <w:rsid w:val="009146A6"/>
    <w:rsid w:val="009168D4"/>
    <w:rsid w:val="00916B88"/>
    <w:rsid w:val="00917B00"/>
    <w:rsid w:val="00917BC9"/>
    <w:rsid w:val="009211BD"/>
    <w:rsid w:val="00921281"/>
    <w:rsid w:val="0092188F"/>
    <w:rsid w:val="0092511F"/>
    <w:rsid w:val="00930A73"/>
    <w:rsid w:val="00931277"/>
    <w:rsid w:val="0093131A"/>
    <w:rsid w:val="00931680"/>
    <w:rsid w:val="009368F0"/>
    <w:rsid w:val="009400A9"/>
    <w:rsid w:val="00940C26"/>
    <w:rsid w:val="00943ACA"/>
    <w:rsid w:val="00945AEF"/>
    <w:rsid w:val="00946841"/>
    <w:rsid w:val="00951CF5"/>
    <w:rsid w:val="00952BC0"/>
    <w:rsid w:val="009533BD"/>
    <w:rsid w:val="00953BA8"/>
    <w:rsid w:val="00954406"/>
    <w:rsid w:val="00955151"/>
    <w:rsid w:val="009553B4"/>
    <w:rsid w:val="00955B25"/>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800EB"/>
    <w:rsid w:val="00980290"/>
    <w:rsid w:val="009827A3"/>
    <w:rsid w:val="009857AB"/>
    <w:rsid w:val="00986602"/>
    <w:rsid w:val="00986A5E"/>
    <w:rsid w:val="00987BC9"/>
    <w:rsid w:val="0099287E"/>
    <w:rsid w:val="00993DA2"/>
    <w:rsid w:val="0099580D"/>
    <w:rsid w:val="009A22FD"/>
    <w:rsid w:val="009A24A0"/>
    <w:rsid w:val="009A264D"/>
    <w:rsid w:val="009A294C"/>
    <w:rsid w:val="009A320C"/>
    <w:rsid w:val="009A52AE"/>
    <w:rsid w:val="009A52F4"/>
    <w:rsid w:val="009A5823"/>
    <w:rsid w:val="009A6CA2"/>
    <w:rsid w:val="009B24AD"/>
    <w:rsid w:val="009B38F7"/>
    <w:rsid w:val="009C0A1F"/>
    <w:rsid w:val="009C148B"/>
    <w:rsid w:val="009C1B95"/>
    <w:rsid w:val="009C3F70"/>
    <w:rsid w:val="009D0CBB"/>
    <w:rsid w:val="009D0E80"/>
    <w:rsid w:val="009D2EEA"/>
    <w:rsid w:val="009D4EF7"/>
    <w:rsid w:val="009E1722"/>
    <w:rsid w:val="009E18E3"/>
    <w:rsid w:val="009E1E34"/>
    <w:rsid w:val="009E426B"/>
    <w:rsid w:val="009E456D"/>
    <w:rsid w:val="009E61EA"/>
    <w:rsid w:val="009E6378"/>
    <w:rsid w:val="009F4213"/>
    <w:rsid w:val="009F75FE"/>
    <w:rsid w:val="00A0024B"/>
    <w:rsid w:val="00A03846"/>
    <w:rsid w:val="00A047D6"/>
    <w:rsid w:val="00A06B01"/>
    <w:rsid w:val="00A07421"/>
    <w:rsid w:val="00A10649"/>
    <w:rsid w:val="00A14465"/>
    <w:rsid w:val="00A14ED8"/>
    <w:rsid w:val="00A15BCB"/>
    <w:rsid w:val="00A23707"/>
    <w:rsid w:val="00A240B0"/>
    <w:rsid w:val="00A24411"/>
    <w:rsid w:val="00A26AAF"/>
    <w:rsid w:val="00A313CD"/>
    <w:rsid w:val="00A34143"/>
    <w:rsid w:val="00A35E09"/>
    <w:rsid w:val="00A3670E"/>
    <w:rsid w:val="00A36D5E"/>
    <w:rsid w:val="00A44560"/>
    <w:rsid w:val="00A5146D"/>
    <w:rsid w:val="00A51DF5"/>
    <w:rsid w:val="00A52564"/>
    <w:rsid w:val="00A54B60"/>
    <w:rsid w:val="00A61353"/>
    <w:rsid w:val="00A61FE1"/>
    <w:rsid w:val="00A6305B"/>
    <w:rsid w:val="00A67FE0"/>
    <w:rsid w:val="00A7193D"/>
    <w:rsid w:val="00A731F8"/>
    <w:rsid w:val="00A8158A"/>
    <w:rsid w:val="00A906E3"/>
    <w:rsid w:val="00A946F5"/>
    <w:rsid w:val="00A947AE"/>
    <w:rsid w:val="00A9555A"/>
    <w:rsid w:val="00A977B7"/>
    <w:rsid w:val="00AA270B"/>
    <w:rsid w:val="00AA4A9F"/>
    <w:rsid w:val="00AA7D39"/>
    <w:rsid w:val="00AB0BE3"/>
    <w:rsid w:val="00AB33AD"/>
    <w:rsid w:val="00AB428C"/>
    <w:rsid w:val="00AB4667"/>
    <w:rsid w:val="00AB6BB0"/>
    <w:rsid w:val="00AB7B96"/>
    <w:rsid w:val="00AC0151"/>
    <w:rsid w:val="00AC2A6D"/>
    <w:rsid w:val="00AC2A86"/>
    <w:rsid w:val="00AC5656"/>
    <w:rsid w:val="00AC5B10"/>
    <w:rsid w:val="00AD1FFC"/>
    <w:rsid w:val="00AD3503"/>
    <w:rsid w:val="00AD57A3"/>
    <w:rsid w:val="00AE09C8"/>
    <w:rsid w:val="00AE3B32"/>
    <w:rsid w:val="00AE5B43"/>
    <w:rsid w:val="00AF3A06"/>
    <w:rsid w:val="00AF5AA4"/>
    <w:rsid w:val="00AF665D"/>
    <w:rsid w:val="00B03A4B"/>
    <w:rsid w:val="00B050DE"/>
    <w:rsid w:val="00B06207"/>
    <w:rsid w:val="00B07B5B"/>
    <w:rsid w:val="00B11AC0"/>
    <w:rsid w:val="00B121F3"/>
    <w:rsid w:val="00B12CA0"/>
    <w:rsid w:val="00B132B5"/>
    <w:rsid w:val="00B14018"/>
    <w:rsid w:val="00B14A8D"/>
    <w:rsid w:val="00B14B22"/>
    <w:rsid w:val="00B16635"/>
    <w:rsid w:val="00B17EEC"/>
    <w:rsid w:val="00B17FE7"/>
    <w:rsid w:val="00B23346"/>
    <w:rsid w:val="00B23CAB"/>
    <w:rsid w:val="00B241FE"/>
    <w:rsid w:val="00B30C06"/>
    <w:rsid w:val="00B32158"/>
    <w:rsid w:val="00B338AC"/>
    <w:rsid w:val="00B33A8E"/>
    <w:rsid w:val="00B33A9A"/>
    <w:rsid w:val="00B33D83"/>
    <w:rsid w:val="00B346FA"/>
    <w:rsid w:val="00B35543"/>
    <w:rsid w:val="00B37389"/>
    <w:rsid w:val="00B37D36"/>
    <w:rsid w:val="00B4592D"/>
    <w:rsid w:val="00B469BF"/>
    <w:rsid w:val="00B55664"/>
    <w:rsid w:val="00B56F6A"/>
    <w:rsid w:val="00B57C43"/>
    <w:rsid w:val="00B621C3"/>
    <w:rsid w:val="00B63007"/>
    <w:rsid w:val="00B65A24"/>
    <w:rsid w:val="00B708B6"/>
    <w:rsid w:val="00B717AD"/>
    <w:rsid w:val="00B771BC"/>
    <w:rsid w:val="00B800BE"/>
    <w:rsid w:val="00B81712"/>
    <w:rsid w:val="00B85634"/>
    <w:rsid w:val="00B930E3"/>
    <w:rsid w:val="00B93749"/>
    <w:rsid w:val="00B94A95"/>
    <w:rsid w:val="00B97FF5"/>
    <w:rsid w:val="00BA08CE"/>
    <w:rsid w:val="00BA0DED"/>
    <w:rsid w:val="00BA2FD8"/>
    <w:rsid w:val="00BB0629"/>
    <w:rsid w:val="00BB0773"/>
    <w:rsid w:val="00BB2C80"/>
    <w:rsid w:val="00BB40EF"/>
    <w:rsid w:val="00BB5384"/>
    <w:rsid w:val="00BB5966"/>
    <w:rsid w:val="00BB5A76"/>
    <w:rsid w:val="00BB60A7"/>
    <w:rsid w:val="00BB7945"/>
    <w:rsid w:val="00BC1707"/>
    <w:rsid w:val="00BC52F6"/>
    <w:rsid w:val="00BC5DC3"/>
    <w:rsid w:val="00BC5F80"/>
    <w:rsid w:val="00BC692B"/>
    <w:rsid w:val="00BD3317"/>
    <w:rsid w:val="00BD40A0"/>
    <w:rsid w:val="00BD5904"/>
    <w:rsid w:val="00BD5D9E"/>
    <w:rsid w:val="00BD68AC"/>
    <w:rsid w:val="00BD7572"/>
    <w:rsid w:val="00BD77B3"/>
    <w:rsid w:val="00BE1574"/>
    <w:rsid w:val="00BE2C21"/>
    <w:rsid w:val="00BF0033"/>
    <w:rsid w:val="00BF07D7"/>
    <w:rsid w:val="00BF4D03"/>
    <w:rsid w:val="00BF5FED"/>
    <w:rsid w:val="00BF6D0E"/>
    <w:rsid w:val="00BF72F6"/>
    <w:rsid w:val="00C01E40"/>
    <w:rsid w:val="00C055D0"/>
    <w:rsid w:val="00C062EA"/>
    <w:rsid w:val="00C07C09"/>
    <w:rsid w:val="00C11862"/>
    <w:rsid w:val="00C11DD7"/>
    <w:rsid w:val="00C14A59"/>
    <w:rsid w:val="00C21C04"/>
    <w:rsid w:val="00C228DF"/>
    <w:rsid w:val="00C25F88"/>
    <w:rsid w:val="00C34496"/>
    <w:rsid w:val="00C3586C"/>
    <w:rsid w:val="00C37737"/>
    <w:rsid w:val="00C40232"/>
    <w:rsid w:val="00C4028C"/>
    <w:rsid w:val="00C42CAC"/>
    <w:rsid w:val="00C4367C"/>
    <w:rsid w:val="00C44ADF"/>
    <w:rsid w:val="00C47070"/>
    <w:rsid w:val="00C50A85"/>
    <w:rsid w:val="00C61EED"/>
    <w:rsid w:val="00C64216"/>
    <w:rsid w:val="00C65A3D"/>
    <w:rsid w:val="00C664C2"/>
    <w:rsid w:val="00C67406"/>
    <w:rsid w:val="00C73978"/>
    <w:rsid w:val="00C772E4"/>
    <w:rsid w:val="00C775C7"/>
    <w:rsid w:val="00C80824"/>
    <w:rsid w:val="00C8294C"/>
    <w:rsid w:val="00C84E6A"/>
    <w:rsid w:val="00C85869"/>
    <w:rsid w:val="00C92805"/>
    <w:rsid w:val="00C9338E"/>
    <w:rsid w:val="00C9355A"/>
    <w:rsid w:val="00C93F36"/>
    <w:rsid w:val="00C94B98"/>
    <w:rsid w:val="00C9798A"/>
    <w:rsid w:val="00CA2131"/>
    <w:rsid w:val="00CA3E84"/>
    <w:rsid w:val="00CA4AF4"/>
    <w:rsid w:val="00CA4C48"/>
    <w:rsid w:val="00CA5B76"/>
    <w:rsid w:val="00CA713C"/>
    <w:rsid w:val="00CB0B5C"/>
    <w:rsid w:val="00CB2601"/>
    <w:rsid w:val="00CB27A9"/>
    <w:rsid w:val="00CB2EBA"/>
    <w:rsid w:val="00CB61C1"/>
    <w:rsid w:val="00CC001C"/>
    <w:rsid w:val="00CC2C22"/>
    <w:rsid w:val="00CC334B"/>
    <w:rsid w:val="00CC4954"/>
    <w:rsid w:val="00CC4E17"/>
    <w:rsid w:val="00CC5F16"/>
    <w:rsid w:val="00CD3F73"/>
    <w:rsid w:val="00CD4C7D"/>
    <w:rsid w:val="00CD5C9E"/>
    <w:rsid w:val="00CD61C6"/>
    <w:rsid w:val="00CD7D6C"/>
    <w:rsid w:val="00CE0CC8"/>
    <w:rsid w:val="00CE33DD"/>
    <w:rsid w:val="00CE441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2E11"/>
    <w:rsid w:val="00D24ADC"/>
    <w:rsid w:val="00D25665"/>
    <w:rsid w:val="00D266E2"/>
    <w:rsid w:val="00D30C5E"/>
    <w:rsid w:val="00D35196"/>
    <w:rsid w:val="00D35B8D"/>
    <w:rsid w:val="00D367C3"/>
    <w:rsid w:val="00D40F2E"/>
    <w:rsid w:val="00D420E9"/>
    <w:rsid w:val="00D429CA"/>
    <w:rsid w:val="00D47DA8"/>
    <w:rsid w:val="00D50086"/>
    <w:rsid w:val="00D50911"/>
    <w:rsid w:val="00D50E36"/>
    <w:rsid w:val="00D52488"/>
    <w:rsid w:val="00D531C9"/>
    <w:rsid w:val="00D53347"/>
    <w:rsid w:val="00D53CE2"/>
    <w:rsid w:val="00D56DD8"/>
    <w:rsid w:val="00D61B44"/>
    <w:rsid w:val="00D63C8E"/>
    <w:rsid w:val="00D64BB7"/>
    <w:rsid w:val="00D65EBB"/>
    <w:rsid w:val="00D70AD2"/>
    <w:rsid w:val="00D71D10"/>
    <w:rsid w:val="00D72C51"/>
    <w:rsid w:val="00D73CF5"/>
    <w:rsid w:val="00D74E8A"/>
    <w:rsid w:val="00D76319"/>
    <w:rsid w:val="00D76A3C"/>
    <w:rsid w:val="00D800E0"/>
    <w:rsid w:val="00D804BF"/>
    <w:rsid w:val="00D822C5"/>
    <w:rsid w:val="00D83A6D"/>
    <w:rsid w:val="00D91AD3"/>
    <w:rsid w:val="00D95BB0"/>
    <w:rsid w:val="00D97146"/>
    <w:rsid w:val="00DA01E9"/>
    <w:rsid w:val="00DA179B"/>
    <w:rsid w:val="00DA397E"/>
    <w:rsid w:val="00DB261D"/>
    <w:rsid w:val="00DB51E1"/>
    <w:rsid w:val="00DB6A6B"/>
    <w:rsid w:val="00DB721D"/>
    <w:rsid w:val="00DC5C94"/>
    <w:rsid w:val="00DD02AE"/>
    <w:rsid w:val="00DD159E"/>
    <w:rsid w:val="00DD40D9"/>
    <w:rsid w:val="00DD5668"/>
    <w:rsid w:val="00DD5ADC"/>
    <w:rsid w:val="00DE0B50"/>
    <w:rsid w:val="00DE170E"/>
    <w:rsid w:val="00DE6455"/>
    <w:rsid w:val="00DF0EE4"/>
    <w:rsid w:val="00DF1F73"/>
    <w:rsid w:val="00DF36D6"/>
    <w:rsid w:val="00DF6BDA"/>
    <w:rsid w:val="00E0442D"/>
    <w:rsid w:val="00E05A41"/>
    <w:rsid w:val="00E06B2A"/>
    <w:rsid w:val="00E117B1"/>
    <w:rsid w:val="00E1215E"/>
    <w:rsid w:val="00E17A8D"/>
    <w:rsid w:val="00E17F6A"/>
    <w:rsid w:val="00E21EA6"/>
    <w:rsid w:val="00E22E9E"/>
    <w:rsid w:val="00E258B1"/>
    <w:rsid w:val="00E31CE3"/>
    <w:rsid w:val="00E3590C"/>
    <w:rsid w:val="00E362B4"/>
    <w:rsid w:val="00E41AD7"/>
    <w:rsid w:val="00E424E5"/>
    <w:rsid w:val="00E460AE"/>
    <w:rsid w:val="00E52926"/>
    <w:rsid w:val="00E52BA9"/>
    <w:rsid w:val="00E52CA2"/>
    <w:rsid w:val="00E54672"/>
    <w:rsid w:val="00E61354"/>
    <w:rsid w:val="00E61737"/>
    <w:rsid w:val="00E64359"/>
    <w:rsid w:val="00E6704C"/>
    <w:rsid w:val="00E75793"/>
    <w:rsid w:val="00E77A9D"/>
    <w:rsid w:val="00E81919"/>
    <w:rsid w:val="00E82290"/>
    <w:rsid w:val="00E83B66"/>
    <w:rsid w:val="00E85564"/>
    <w:rsid w:val="00E86079"/>
    <w:rsid w:val="00E90CC9"/>
    <w:rsid w:val="00E90FEC"/>
    <w:rsid w:val="00E93031"/>
    <w:rsid w:val="00EA0923"/>
    <w:rsid w:val="00EA190C"/>
    <w:rsid w:val="00EA4B5D"/>
    <w:rsid w:val="00EA5B2E"/>
    <w:rsid w:val="00EA5C5F"/>
    <w:rsid w:val="00EB0D67"/>
    <w:rsid w:val="00EB2527"/>
    <w:rsid w:val="00EB2FBB"/>
    <w:rsid w:val="00EB6182"/>
    <w:rsid w:val="00EB6DA1"/>
    <w:rsid w:val="00EC03BA"/>
    <w:rsid w:val="00EC2562"/>
    <w:rsid w:val="00EC3114"/>
    <w:rsid w:val="00ED14C6"/>
    <w:rsid w:val="00ED2C53"/>
    <w:rsid w:val="00ED2F76"/>
    <w:rsid w:val="00ED3A75"/>
    <w:rsid w:val="00ED4C17"/>
    <w:rsid w:val="00ED6B56"/>
    <w:rsid w:val="00ED7068"/>
    <w:rsid w:val="00ED756A"/>
    <w:rsid w:val="00EE0328"/>
    <w:rsid w:val="00EE0B9D"/>
    <w:rsid w:val="00EE0EF0"/>
    <w:rsid w:val="00EE222A"/>
    <w:rsid w:val="00EE7579"/>
    <w:rsid w:val="00EE7FA4"/>
    <w:rsid w:val="00EF0AC7"/>
    <w:rsid w:val="00EF3776"/>
    <w:rsid w:val="00EF462C"/>
    <w:rsid w:val="00F00C6C"/>
    <w:rsid w:val="00F00E7A"/>
    <w:rsid w:val="00F101B4"/>
    <w:rsid w:val="00F108B8"/>
    <w:rsid w:val="00F1341F"/>
    <w:rsid w:val="00F1446F"/>
    <w:rsid w:val="00F144A6"/>
    <w:rsid w:val="00F14C26"/>
    <w:rsid w:val="00F16A1B"/>
    <w:rsid w:val="00F21F7D"/>
    <w:rsid w:val="00F24704"/>
    <w:rsid w:val="00F26513"/>
    <w:rsid w:val="00F269F5"/>
    <w:rsid w:val="00F3285A"/>
    <w:rsid w:val="00F32EAB"/>
    <w:rsid w:val="00F343A7"/>
    <w:rsid w:val="00F3576D"/>
    <w:rsid w:val="00F501C7"/>
    <w:rsid w:val="00F56245"/>
    <w:rsid w:val="00F5632B"/>
    <w:rsid w:val="00F56AB1"/>
    <w:rsid w:val="00F5782A"/>
    <w:rsid w:val="00F615C7"/>
    <w:rsid w:val="00F631B8"/>
    <w:rsid w:val="00F65C7B"/>
    <w:rsid w:val="00F70BC9"/>
    <w:rsid w:val="00F73CB5"/>
    <w:rsid w:val="00F74533"/>
    <w:rsid w:val="00F74936"/>
    <w:rsid w:val="00F774ED"/>
    <w:rsid w:val="00F80549"/>
    <w:rsid w:val="00F82229"/>
    <w:rsid w:val="00F83997"/>
    <w:rsid w:val="00F877F2"/>
    <w:rsid w:val="00F91A79"/>
    <w:rsid w:val="00F91F98"/>
    <w:rsid w:val="00F9434B"/>
    <w:rsid w:val="00F94F6B"/>
    <w:rsid w:val="00F95B70"/>
    <w:rsid w:val="00FA1579"/>
    <w:rsid w:val="00FA6BC0"/>
    <w:rsid w:val="00FB09DD"/>
    <w:rsid w:val="00FB264B"/>
    <w:rsid w:val="00FB3717"/>
    <w:rsid w:val="00FB485B"/>
    <w:rsid w:val="00FB6467"/>
    <w:rsid w:val="00FB6C94"/>
    <w:rsid w:val="00FC00DF"/>
    <w:rsid w:val="00FC17E8"/>
    <w:rsid w:val="00FC2FB2"/>
    <w:rsid w:val="00FC3B9A"/>
    <w:rsid w:val="00FC3BBE"/>
    <w:rsid w:val="00FC5053"/>
    <w:rsid w:val="00FC5C38"/>
    <w:rsid w:val="00FC661B"/>
    <w:rsid w:val="00FC7AEF"/>
    <w:rsid w:val="00FD1395"/>
    <w:rsid w:val="00FD1764"/>
    <w:rsid w:val="00FD34CE"/>
    <w:rsid w:val="00FD72A7"/>
    <w:rsid w:val="00FD765F"/>
    <w:rsid w:val="00FD7A79"/>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B17FE7"/>
    <w:pPr>
      <w:tabs>
        <w:tab w:val="left" w:pos="5387"/>
        <w:tab w:val="left" w:pos="8364"/>
        <w:tab w:val="right" w:pos="8931"/>
      </w:tabs>
      <w:snapToGrid w:val="0"/>
      <w:spacing w:after="60"/>
    </w:pPr>
    <w:rPr>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37</Pages>
  <Words>8052</Words>
  <Characters>45901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53846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2</cp:revision>
  <cp:lastPrinted>2022-04-26T04:09:00Z</cp:lastPrinted>
  <dcterms:created xsi:type="dcterms:W3CDTF">2022-04-26T04:09:00Z</dcterms:created>
  <dcterms:modified xsi:type="dcterms:W3CDTF">2022-04-26T04:09:00Z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